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6061F" w14:textId="77777777" w:rsidR="00C12D5D" w:rsidRPr="00D653B8" w:rsidRDefault="00C12D5D" w:rsidP="00C12D5D">
      <w:pPr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</w:p>
    <w:p w14:paraId="3147D2E5" w14:textId="77777777" w:rsidR="00D653B8" w:rsidRDefault="00D653B8" w:rsidP="0000614D">
      <w:pPr>
        <w:ind w:left="4950"/>
        <w:contextualSpacing/>
        <w:rPr>
          <w:rFonts w:ascii="Calibri Light" w:hAnsi="Calibri Light" w:cs="Calibri Light"/>
        </w:rPr>
      </w:pPr>
    </w:p>
    <w:p w14:paraId="31A320A0" w14:textId="28827ED1" w:rsidR="008F0F80" w:rsidRPr="00D653B8" w:rsidRDefault="008F0F80" w:rsidP="0000614D">
      <w:pPr>
        <w:ind w:left="4950"/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Regierung der Deutschsprachigen Gemeinschaft</w:t>
      </w:r>
    </w:p>
    <w:p w14:paraId="32A650CC" w14:textId="1147CBDB" w:rsidR="008F0F80" w:rsidRPr="00D653B8" w:rsidRDefault="008F0F80" w:rsidP="0000614D">
      <w:pPr>
        <w:ind w:left="4242" w:firstLine="708"/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Minister</w:t>
      </w:r>
      <w:r w:rsidR="00F31BC3">
        <w:rPr>
          <w:rFonts w:ascii="Calibri Light" w:hAnsi="Calibri Light" w:cs="Calibri Light"/>
        </w:rPr>
        <w:t xml:space="preserve"> Gregor Freches</w:t>
      </w:r>
    </w:p>
    <w:p w14:paraId="09553215" w14:textId="4CA6353E" w:rsidR="008F0F80" w:rsidRPr="00D653B8" w:rsidRDefault="008F0F80" w:rsidP="0000614D">
      <w:pPr>
        <w:ind w:left="4242" w:firstLine="708"/>
        <w:contextualSpacing/>
        <w:rPr>
          <w:rFonts w:ascii="Calibri Light" w:hAnsi="Calibri Light" w:cs="Calibri Light"/>
        </w:rPr>
      </w:pPr>
      <w:proofErr w:type="spellStart"/>
      <w:r w:rsidRPr="00D653B8">
        <w:rPr>
          <w:rFonts w:ascii="Calibri Light" w:hAnsi="Calibri Light" w:cs="Calibri Light"/>
        </w:rPr>
        <w:t>Klötzerbahn</w:t>
      </w:r>
      <w:proofErr w:type="spellEnd"/>
      <w:r w:rsidRPr="00D653B8">
        <w:rPr>
          <w:rFonts w:ascii="Calibri Light" w:hAnsi="Calibri Light" w:cs="Calibri Light"/>
        </w:rPr>
        <w:t xml:space="preserve"> 32</w:t>
      </w:r>
    </w:p>
    <w:p w14:paraId="2DA229FB" w14:textId="4773E460" w:rsidR="008F0F80" w:rsidRPr="00D653B8" w:rsidRDefault="008F0F80" w:rsidP="0000614D">
      <w:pPr>
        <w:ind w:left="4242" w:firstLine="708"/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4700 Eupen</w:t>
      </w:r>
    </w:p>
    <w:p w14:paraId="5125D15A" w14:textId="77777777" w:rsidR="0000614D" w:rsidRPr="00D653B8" w:rsidRDefault="0000614D" w:rsidP="0000614D">
      <w:pPr>
        <w:ind w:left="4242" w:firstLine="708"/>
        <w:contextualSpacing/>
        <w:rPr>
          <w:rFonts w:ascii="Calibri Light" w:hAnsi="Calibri Light" w:cs="Calibri Light"/>
        </w:rPr>
      </w:pPr>
    </w:p>
    <w:p w14:paraId="6F8598A5" w14:textId="3708A24C" w:rsidR="0000614D" w:rsidRPr="00D653B8" w:rsidRDefault="0000614D" w:rsidP="0000614D">
      <w:pPr>
        <w:ind w:left="4242" w:firstLine="708"/>
        <w:contextualSpacing/>
        <w:rPr>
          <w:rFonts w:ascii="Calibri Light" w:hAnsi="Calibri Light" w:cs="Calibri Light"/>
          <w:i/>
          <w:iCs/>
        </w:rPr>
      </w:pPr>
      <w:r w:rsidRPr="00D653B8">
        <w:rPr>
          <w:rFonts w:ascii="Calibri Light" w:hAnsi="Calibri Light" w:cs="Calibri Light"/>
          <w:i/>
          <w:iCs/>
        </w:rPr>
        <w:tab/>
      </w:r>
      <w:r w:rsidR="000F707B" w:rsidRPr="00D653B8">
        <w:rPr>
          <w:rFonts w:ascii="Calibri Light" w:hAnsi="Calibri Light" w:cs="Calibri Light"/>
          <w:i/>
          <w:iCs/>
        </w:rPr>
        <w:t>Datum</w:t>
      </w:r>
    </w:p>
    <w:p w14:paraId="76094855" w14:textId="77777777" w:rsidR="00900ED2" w:rsidRPr="00D653B8" w:rsidRDefault="00900ED2" w:rsidP="0000614D">
      <w:pPr>
        <w:ind w:left="4242" w:firstLine="708"/>
        <w:contextualSpacing/>
        <w:rPr>
          <w:rFonts w:ascii="Calibri Light" w:hAnsi="Calibri Light" w:cs="Calibri Light"/>
        </w:rPr>
      </w:pPr>
    </w:p>
    <w:p w14:paraId="368C0D7F" w14:textId="3CDCF4F3" w:rsidR="00FF0D1F" w:rsidRPr="00FF0D1F" w:rsidRDefault="004518BC" w:rsidP="00FF0D1F">
      <w:pPr>
        <w:pStyle w:val="Default"/>
        <w:jc w:val="center"/>
        <w:rPr>
          <w:rFonts w:ascii="Calibri Light" w:hAnsi="Calibri Light" w:cs="Calibri Light"/>
          <w:sz w:val="22"/>
          <w:szCs w:val="22"/>
          <w:lang w:val="de-DE"/>
        </w:rPr>
      </w:pPr>
      <w:r w:rsidRPr="00FF0D1F">
        <w:rPr>
          <w:rFonts w:ascii="Calibri Light" w:hAnsi="Calibri Light" w:cs="Calibri Light"/>
          <w:sz w:val="22"/>
          <w:szCs w:val="22"/>
        </w:rPr>
        <w:t>Antrag zur B</w:t>
      </w:r>
      <w:r w:rsidR="00914699" w:rsidRPr="00FF0D1F">
        <w:rPr>
          <w:rFonts w:ascii="Calibri Light" w:hAnsi="Calibri Light" w:cs="Calibri Light"/>
          <w:sz w:val="22"/>
          <w:szCs w:val="22"/>
        </w:rPr>
        <w:t xml:space="preserve">estellung </w:t>
      </w:r>
      <w:r w:rsidR="00820C4A" w:rsidRPr="00FF0D1F">
        <w:rPr>
          <w:rFonts w:ascii="Calibri Light" w:hAnsi="Calibri Light" w:cs="Calibri Light"/>
          <w:sz w:val="22"/>
          <w:szCs w:val="22"/>
        </w:rPr>
        <w:t>von</w:t>
      </w:r>
      <w:r w:rsidR="00914699" w:rsidRPr="00FF0D1F">
        <w:rPr>
          <w:rFonts w:ascii="Calibri Light" w:hAnsi="Calibri Light" w:cs="Calibri Light"/>
          <w:sz w:val="22"/>
          <w:szCs w:val="22"/>
        </w:rPr>
        <w:t xml:space="preserve"> effektiven </w:t>
      </w:r>
      <w:r w:rsidR="00BD750D" w:rsidRPr="00FF0D1F">
        <w:rPr>
          <w:rFonts w:ascii="Calibri Light" w:hAnsi="Calibri Light" w:cs="Calibri Light"/>
          <w:sz w:val="22"/>
          <w:szCs w:val="22"/>
        </w:rPr>
        <w:t>und/</w:t>
      </w:r>
      <w:r w:rsidR="00914699" w:rsidRPr="00FF0D1F">
        <w:rPr>
          <w:rFonts w:ascii="Calibri Light" w:hAnsi="Calibri Light" w:cs="Calibri Light"/>
          <w:sz w:val="22"/>
          <w:szCs w:val="22"/>
        </w:rPr>
        <w:t>oder stellvertretenden Mitglieder</w:t>
      </w:r>
      <w:r w:rsidR="00A37744" w:rsidRPr="00FF0D1F">
        <w:rPr>
          <w:rFonts w:ascii="Calibri Light" w:hAnsi="Calibri Light" w:cs="Calibri Light"/>
          <w:sz w:val="22"/>
          <w:szCs w:val="22"/>
        </w:rPr>
        <w:t>n</w:t>
      </w:r>
      <w:r w:rsidR="0000614D" w:rsidRPr="00FF0D1F">
        <w:rPr>
          <w:rFonts w:ascii="Calibri Light" w:hAnsi="Calibri Light" w:cs="Calibri Light"/>
          <w:sz w:val="22"/>
          <w:szCs w:val="22"/>
        </w:rPr>
        <w:t xml:space="preserve"> </w:t>
      </w:r>
      <w:r w:rsidR="00A94A01" w:rsidRPr="00FF0D1F">
        <w:rPr>
          <w:rFonts w:ascii="Calibri Light" w:hAnsi="Calibri Light" w:cs="Calibri Light"/>
          <w:sz w:val="22"/>
          <w:szCs w:val="22"/>
        </w:rPr>
        <w:t>des</w:t>
      </w:r>
      <w:r w:rsidR="00914699" w:rsidRPr="00FF0D1F">
        <w:rPr>
          <w:rFonts w:ascii="Calibri Light" w:hAnsi="Calibri Light" w:cs="Calibri Light"/>
          <w:sz w:val="22"/>
          <w:szCs w:val="22"/>
        </w:rPr>
        <w:t xml:space="preserve"> Rat</w:t>
      </w:r>
      <w:r w:rsidR="00A94A01" w:rsidRPr="00FF0D1F">
        <w:rPr>
          <w:rFonts w:ascii="Calibri Light" w:hAnsi="Calibri Light" w:cs="Calibri Light"/>
          <w:sz w:val="22"/>
          <w:szCs w:val="22"/>
        </w:rPr>
        <w:t>es</w:t>
      </w:r>
      <w:r w:rsidR="00914699" w:rsidRPr="00FF0D1F">
        <w:rPr>
          <w:rFonts w:ascii="Calibri Light" w:hAnsi="Calibri Light" w:cs="Calibri Light"/>
          <w:sz w:val="22"/>
          <w:szCs w:val="22"/>
        </w:rPr>
        <w:t xml:space="preserve"> für Erwachsenenbildung</w:t>
      </w:r>
      <w:r w:rsidR="00D16A69" w:rsidRPr="00FF0D1F">
        <w:rPr>
          <w:rFonts w:ascii="Calibri Light" w:hAnsi="Calibri Light" w:cs="Calibri Light"/>
          <w:sz w:val="22"/>
          <w:szCs w:val="22"/>
        </w:rPr>
        <w:t xml:space="preserve"> gemäß Erlass der Regierung </w:t>
      </w:r>
      <w:r w:rsidR="00FF0D1F" w:rsidRPr="00FF0D1F">
        <w:rPr>
          <w:rFonts w:ascii="Calibri Light" w:hAnsi="Calibri Light" w:cs="Calibri Light"/>
          <w:sz w:val="22"/>
          <w:szCs w:val="22"/>
          <w:lang w:val="de-DE"/>
        </w:rPr>
        <w:t>vom</w:t>
      </w:r>
    </w:p>
    <w:p w14:paraId="35EE8FBD" w14:textId="77777777" w:rsidR="00FF0D1F" w:rsidRDefault="00FF0D1F" w:rsidP="00FF0D1F">
      <w:pPr>
        <w:jc w:val="center"/>
        <w:rPr>
          <w:rFonts w:ascii="Calibri Light" w:hAnsi="Calibri Light" w:cs="Calibri Light"/>
        </w:rPr>
      </w:pPr>
      <w:r w:rsidRPr="00FF0D1F">
        <w:rPr>
          <w:rFonts w:ascii="Calibri Light" w:hAnsi="Calibri Light" w:cs="Calibri Light"/>
        </w:rPr>
        <w:t>17. Dezember 2009 zur Schaffung eines Rates für Erwachsenenbildung</w:t>
      </w:r>
    </w:p>
    <w:p w14:paraId="2101ED37" w14:textId="77777777" w:rsidR="00720F24" w:rsidRDefault="00720F24" w:rsidP="0000614D">
      <w:pPr>
        <w:rPr>
          <w:rFonts w:ascii="Calibri Light" w:hAnsi="Calibri Light" w:cs="Calibri Light"/>
        </w:rPr>
      </w:pPr>
    </w:p>
    <w:p w14:paraId="7E776BB0" w14:textId="16EEA164" w:rsidR="00900ED2" w:rsidRPr="00D653B8" w:rsidRDefault="00900ED2" w:rsidP="0000614D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Sehr geehrte</w:t>
      </w:r>
      <w:r w:rsidR="00F31BC3">
        <w:rPr>
          <w:rFonts w:ascii="Calibri Light" w:hAnsi="Calibri Light" w:cs="Calibri Light"/>
        </w:rPr>
        <w:t xml:space="preserve">r Herr </w:t>
      </w:r>
      <w:r w:rsidRPr="00D653B8">
        <w:rPr>
          <w:rFonts w:ascii="Calibri Light" w:hAnsi="Calibri Light" w:cs="Calibri Light"/>
        </w:rPr>
        <w:t>Minister,</w:t>
      </w:r>
    </w:p>
    <w:p w14:paraId="0474F014" w14:textId="16175638" w:rsidR="00900ED2" w:rsidRPr="00D653B8" w:rsidRDefault="00CF307B" w:rsidP="0000614D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ich</w:t>
      </w:r>
      <w:r w:rsidR="00240781" w:rsidRPr="00D653B8">
        <w:rPr>
          <w:rFonts w:ascii="Calibri Light" w:hAnsi="Calibri Light" w:cs="Calibri Light"/>
        </w:rPr>
        <w:t xml:space="preserve"> Unterzeichnete(r)</w:t>
      </w:r>
      <w:r w:rsidR="00732CC3" w:rsidRPr="00D653B8">
        <w:rPr>
          <w:rFonts w:ascii="Calibri Light" w:hAnsi="Calibri Light" w:cs="Calibri Light"/>
        </w:rPr>
        <w:t xml:space="preserve">, ………………………………………, in </w:t>
      </w:r>
      <w:r w:rsidR="00D6254F" w:rsidRPr="00D653B8">
        <w:rPr>
          <w:rFonts w:ascii="Calibri Light" w:hAnsi="Calibri Light" w:cs="Calibri Light"/>
        </w:rPr>
        <w:t>meiner</w:t>
      </w:r>
      <w:r w:rsidR="00732CC3" w:rsidRPr="00D653B8">
        <w:rPr>
          <w:rFonts w:ascii="Calibri Light" w:hAnsi="Calibri Light" w:cs="Calibri Light"/>
        </w:rPr>
        <w:t xml:space="preserve"> Funktion</w:t>
      </w:r>
      <w:r w:rsidR="00D6254F" w:rsidRPr="00D653B8">
        <w:rPr>
          <w:rFonts w:ascii="Calibri Light" w:hAnsi="Calibri Light" w:cs="Calibri Light"/>
        </w:rPr>
        <w:t xml:space="preserve"> als ………………………………</w:t>
      </w:r>
      <w:r w:rsidR="00A94A01">
        <w:rPr>
          <w:rFonts w:ascii="Calibri Light" w:hAnsi="Calibri Light" w:cs="Calibri Light"/>
        </w:rPr>
        <w:t>………….</w:t>
      </w:r>
      <w:r w:rsidR="00D6254F" w:rsidRPr="00D653B8">
        <w:rPr>
          <w:rFonts w:ascii="Calibri Light" w:hAnsi="Calibri Light" w:cs="Calibri Light"/>
        </w:rPr>
        <w:t xml:space="preserve"> </w:t>
      </w:r>
      <w:r w:rsidR="00240781" w:rsidRPr="00D653B8">
        <w:rPr>
          <w:rFonts w:ascii="Calibri Light" w:hAnsi="Calibri Light" w:cs="Calibri Light"/>
        </w:rPr>
        <w:t xml:space="preserve">der </w:t>
      </w:r>
      <w:r w:rsidR="00A37744" w:rsidRPr="00D653B8">
        <w:rPr>
          <w:rFonts w:ascii="Calibri Light" w:hAnsi="Calibri Light" w:cs="Calibri Light"/>
        </w:rPr>
        <w:t>anerkannte</w:t>
      </w:r>
      <w:r w:rsidR="00240781" w:rsidRPr="00D653B8">
        <w:rPr>
          <w:rFonts w:ascii="Calibri Light" w:hAnsi="Calibri Light" w:cs="Calibri Light"/>
        </w:rPr>
        <w:t>n</w:t>
      </w:r>
      <w:r w:rsidR="00A37744" w:rsidRPr="00D653B8">
        <w:rPr>
          <w:rFonts w:ascii="Calibri Light" w:hAnsi="Calibri Light" w:cs="Calibri Light"/>
        </w:rPr>
        <w:t xml:space="preserve"> Erwachsenenbildungsorganisation ………………………………………………</w:t>
      </w:r>
      <w:r w:rsidR="00A94A01">
        <w:rPr>
          <w:rFonts w:ascii="Calibri Light" w:hAnsi="Calibri Light" w:cs="Calibri Light"/>
        </w:rPr>
        <w:t>…………………………</w:t>
      </w:r>
      <w:r w:rsidR="006523F6" w:rsidRPr="00D653B8">
        <w:rPr>
          <w:rFonts w:ascii="Calibri Light" w:hAnsi="Calibri Light" w:cs="Calibri Light"/>
        </w:rPr>
        <w:t xml:space="preserve"> </w:t>
      </w:r>
      <w:r w:rsidR="00D6254F" w:rsidRPr="00D653B8">
        <w:rPr>
          <w:rFonts w:ascii="Calibri Light" w:hAnsi="Calibri Light" w:cs="Calibri Light"/>
        </w:rPr>
        <w:t>m</w:t>
      </w:r>
      <w:r w:rsidR="00373FE2" w:rsidRPr="00D653B8">
        <w:rPr>
          <w:rFonts w:ascii="Calibri Light" w:hAnsi="Calibri Light" w:cs="Calibri Light"/>
        </w:rPr>
        <w:t xml:space="preserve">öchte gerne </w:t>
      </w:r>
      <w:r w:rsidR="008F78EA">
        <w:rPr>
          <w:rFonts w:ascii="Calibri Light" w:hAnsi="Calibri Light" w:cs="Calibri Light"/>
        </w:rPr>
        <w:t xml:space="preserve">den </w:t>
      </w:r>
      <w:r w:rsidR="00373FE2" w:rsidRPr="00D653B8">
        <w:rPr>
          <w:rFonts w:ascii="Calibri Light" w:hAnsi="Calibri Light" w:cs="Calibri Light"/>
        </w:rPr>
        <w:t>folgenden Mandatswechsel beantragen</w:t>
      </w:r>
      <w:r w:rsidR="00B51710" w:rsidRPr="00D653B8">
        <w:rPr>
          <w:rFonts w:ascii="Calibri Light" w:hAnsi="Calibri Light" w:cs="Calibri Light"/>
        </w:rPr>
        <w:t>:</w:t>
      </w:r>
    </w:p>
    <w:p w14:paraId="135781B2" w14:textId="4CBF043B" w:rsidR="00B51710" w:rsidRPr="00D653B8" w:rsidRDefault="00A41F86" w:rsidP="005D0E5E">
      <w:pPr>
        <w:pStyle w:val="Listenabsatz"/>
        <w:numPr>
          <w:ilvl w:val="0"/>
          <w:numId w:val="36"/>
        </w:num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Ausscheidendes</w:t>
      </w:r>
      <w:r w:rsidR="00B51710" w:rsidRPr="00D653B8">
        <w:rPr>
          <w:rFonts w:ascii="Calibri Light" w:hAnsi="Calibri Light" w:cs="Calibri Light"/>
        </w:rPr>
        <w:t xml:space="preserve"> effektives</w:t>
      </w:r>
      <w:r w:rsidR="00BD750D" w:rsidRPr="00D653B8">
        <w:rPr>
          <w:rFonts w:ascii="Calibri Light" w:hAnsi="Calibri Light" w:cs="Calibri Light"/>
        </w:rPr>
        <w:t xml:space="preserve">/ </w:t>
      </w:r>
      <w:r w:rsidR="00B51710" w:rsidRPr="00D653B8">
        <w:rPr>
          <w:rFonts w:ascii="Calibri Light" w:hAnsi="Calibri Light" w:cs="Calibri Light"/>
        </w:rPr>
        <w:t>stellvertretendes Mitglied</w:t>
      </w:r>
      <w:r w:rsidR="003F0518" w:rsidRPr="00D653B8">
        <w:rPr>
          <w:rStyle w:val="Funotenzeichen"/>
          <w:rFonts w:ascii="Calibri Light" w:hAnsi="Calibri Light" w:cs="Calibri Light"/>
        </w:rPr>
        <w:footnoteReference w:id="1"/>
      </w:r>
      <w:r w:rsidR="00B51710" w:rsidRPr="00D653B8">
        <w:rPr>
          <w:rFonts w:ascii="Calibri Light" w:hAnsi="Calibri Light" w:cs="Calibri Light"/>
        </w:rPr>
        <w:t>:</w:t>
      </w:r>
    </w:p>
    <w:p w14:paraId="43B90A00" w14:textId="039D721F" w:rsidR="00B51710" w:rsidRPr="00D653B8" w:rsidRDefault="005D0E5E" w:rsidP="0000614D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Name</w:t>
      </w:r>
      <w:r w:rsidR="009B47E4" w:rsidRPr="00D653B8">
        <w:rPr>
          <w:rFonts w:ascii="Calibri Light" w:hAnsi="Calibri Light" w:cs="Calibri Light"/>
        </w:rPr>
        <w:t xml:space="preserve"> und Vorname</w:t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  <w:t xml:space="preserve">: </w:t>
      </w:r>
    </w:p>
    <w:p w14:paraId="6CCC26FC" w14:textId="77594698" w:rsidR="0036436F" w:rsidRPr="00D653B8" w:rsidRDefault="0036436F" w:rsidP="005D0E5E">
      <w:pPr>
        <w:pStyle w:val="Listenabsatz"/>
        <w:numPr>
          <w:ilvl w:val="0"/>
          <w:numId w:val="36"/>
        </w:num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Neues effektives</w:t>
      </w:r>
      <w:r w:rsidR="00BD750D" w:rsidRPr="00D653B8">
        <w:rPr>
          <w:rFonts w:ascii="Calibri Light" w:hAnsi="Calibri Light" w:cs="Calibri Light"/>
        </w:rPr>
        <w:t xml:space="preserve">/ </w:t>
      </w:r>
      <w:r w:rsidRPr="00D653B8">
        <w:rPr>
          <w:rFonts w:ascii="Calibri Light" w:hAnsi="Calibri Light" w:cs="Calibri Light"/>
        </w:rPr>
        <w:t>stellvertretendes Mitglied</w:t>
      </w:r>
      <w:r w:rsidR="00BD750D" w:rsidRPr="00D653B8">
        <w:rPr>
          <w:rStyle w:val="Funotenzeichen"/>
          <w:rFonts w:ascii="Calibri Light" w:hAnsi="Calibri Light" w:cs="Calibri Light"/>
        </w:rPr>
        <w:footnoteReference w:id="2"/>
      </w:r>
      <w:r w:rsidRPr="00D653B8">
        <w:rPr>
          <w:rFonts w:ascii="Calibri Light" w:hAnsi="Calibri Light" w:cs="Calibri Light"/>
        </w:rPr>
        <w:t>:</w:t>
      </w:r>
    </w:p>
    <w:p w14:paraId="567436F3" w14:textId="26508471" w:rsidR="0036436F" w:rsidRPr="00D653B8" w:rsidRDefault="0036436F" w:rsidP="0000614D">
      <w:pPr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Name</w:t>
      </w:r>
      <w:r w:rsidR="009B47E4" w:rsidRPr="00D653B8">
        <w:rPr>
          <w:rFonts w:ascii="Calibri Light" w:hAnsi="Calibri Light" w:cs="Calibri Light"/>
        </w:rPr>
        <w:t xml:space="preserve"> und Vorname </w:t>
      </w:r>
      <w:r w:rsidR="00040883" w:rsidRPr="00D653B8">
        <w:rPr>
          <w:rFonts w:ascii="Calibri Light" w:hAnsi="Calibri Light" w:cs="Calibri Light"/>
        </w:rPr>
        <w:tab/>
      </w:r>
      <w:r w:rsidR="00040883"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 xml:space="preserve">: </w:t>
      </w:r>
    </w:p>
    <w:p w14:paraId="31A276B8" w14:textId="6FCA80FB" w:rsidR="00040883" w:rsidRPr="00D653B8" w:rsidRDefault="00040883" w:rsidP="0000614D">
      <w:pPr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Privatanschrift</w:t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="00F630B9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>:</w:t>
      </w:r>
    </w:p>
    <w:p w14:paraId="135CF6A0" w14:textId="37597CC4" w:rsidR="00040883" w:rsidRPr="00D653B8" w:rsidRDefault="00040883" w:rsidP="0000614D">
      <w:pPr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Tel. oder Handynummer</w:t>
      </w:r>
      <w:r w:rsidRPr="00D653B8">
        <w:rPr>
          <w:rFonts w:ascii="Calibri Light" w:hAnsi="Calibri Light" w:cs="Calibri Light"/>
        </w:rPr>
        <w:tab/>
        <w:t>:</w:t>
      </w:r>
    </w:p>
    <w:p w14:paraId="10AA830C" w14:textId="46C32062" w:rsidR="00040883" w:rsidRPr="00D653B8" w:rsidRDefault="00040883" w:rsidP="0000614D">
      <w:pPr>
        <w:contextualSpacing/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E-Mail-Adresse</w:t>
      </w:r>
      <w:r w:rsidRPr="00D653B8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ab/>
      </w:r>
      <w:r w:rsidR="00F630B9">
        <w:rPr>
          <w:rFonts w:ascii="Calibri Light" w:hAnsi="Calibri Light" w:cs="Calibri Light"/>
        </w:rPr>
        <w:tab/>
      </w:r>
      <w:r w:rsidRPr="00D653B8">
        <w:rPr>
          <w:rFonts w:ascii="Calibri Light" w:hAnsi="Calibri Light" w:cs="Calibri Light"/>
        </w:rPr>
        <w:t xml:space="preserve">: </w:t>
      </w:r>
    </w:p>
    <w:p w14:paraId="5E20838A" w14:textId="77777777" w:rsidR="00691CC7" w:rsidRPr="00D653B8" w:rsidRDefault="00691CC7" w:rsidP="00691CC7">
      <w:pPr>
        <w:contextualSpacing/>
        <w:rPr>
          <w:rFonts w:ascii="Calibri Light" w:hAnsi="Calibri Light" w:cs="Calibri Light"/>
        </w:rPr>
      </w:pPr>
    </w:p>
    <w:p w14:paraId="6C629AF7" w14:textId="4251FB3F" w:rsidR="00FD4D52" w:rsidRPr="00D653B8" w:rsidRDefault="00E55A72" w:rsidP="0000614D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 xml:space="preserve">Wir bitten um </w:t>
      </w:r>
      <w:r w:rsidR="000A5095" w:rsidRPr="00D653B8">
        <w:rPr>
          <w:rFonts w:ascii="Calibri Light" w:hAnsi="Calibri Light" w:cs="Calibri Light"/>
        </w:rPr>
        <w:t xml:space="preserve">Ihre Zustimmung und die </w:t>
      </w:r>
      <w:r w:rsidR="00780CCC" w:rsidRPr="00D653B8">
        <w:rPr>
          <w:rFonts w:ascii="Calibri Light" w:hAnsi="Calibri Light" w:cs="Calibri Light"/>
        </w:rPr>
        <w:t xml:space="preserve">entsprechende Erlassanpassung. </w:t>
      </w:r>
    </w:p>
    <w:p w14:paraId="27327675" w14:textId="340C6E77" w:rsidR="00040883" w:rsidRPr="00D653B8" w:rsidRDefault="00D9052E" w:rsidP="0000614D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</w:rPr>
        <w:t>Mit freundlichen Grüßen</w:t>
      </w:r>
    </w:p>
    <w:p w14:paraId="266B526B" w14:textId="4AA72989" w:rsidR="00720F24" w:rsidRPr="00D653B8" w:rsidRDefault="00D9052E" w:rsidP="00820C4A">
      <w:pPr>
        <w:rPr>
          <w:rFonts w:ascii="Calibri Light" w:hAnsi="Calibri Light" w:cs="Calibri Light"/>
        </w:rPr>
      </w:pPr>
      <w:r w:rsidRPr="00D653B8">
        <w:rPr>
          <w:rFonts w:ascii="Calibri Light" w:hAnsi="Calibri Light" w:cs="Calibri Light"/>
          <w:i/>
          <w:iCs/>
        </w:rPr>
        <w:t>Unterschrift eines Verwaltungsrat</w:t>
      </w:r>
      <w:r w:rsidR="00D85358" w:rsidRPr="00D653B8">
        <w:rPr>
          <w:rFonts w:ascii="Calibri Light" w:hAnsi="Calibri Light" w:cs="Calibri Light"/>
          <w:i/>
          <w:iCs/>
        </w:rPr>
        <w:t>smitglieds</w:t>
      </w:r>
      <w:r w:rsidR="00FC5A23" w:rsidRPr="00D653B8">
        <w:rPr>
          <w:rFonts w:ascii="Calibri Light" w:hAnsi="Calibri Light" w:cs="Calibri Light"/>
          <w:i/>
          <w:iCs/>
        </w:rPr>
        <w:t xml:space="preserve">, das </w:t>
      </w:r>
      <w:r w:rsidR="00820C4A" w:rsidRPr="00D653B8">
        <w:rPr>
          <w:rFonts w:ascii="Calibri Light" w:hAnsi="Calibri Light" w:cs="Calibri Light"/>
          <w:i/>
          <w:iCs/>
        </w:rPr>
        <w:t xml:space="preserve">nicht selbst ernannt werden soll und </w:t>
      </w:r>
      <w:r w:rsidR="00D85358" w:rsidRPr="00D653B8">
        <w:rPr>
          <w:rFonts w:ascii="Calibri Light" w:hAnsi="Calibri Light" w:cs="Calibri Light"/>
          <w:i/>
          <w:iCs/>
        </w:rPr>
        <w:t>gemäß den Statuten</w:t>
      </w:r>
      <w:r w:rsidR="00FC5A23" w:rsidRPr="00D653B8">
        <w:rPr>
          <w:rFonts w:ascii="Calibri Light" w:hAnsi="Calibri Light" w:cs="Calibri Light"/>
          <w:i/>
          <w:iCs/>
        </w:rPr>
        <w:t xml:space="preserve"> der VoG zeichnungsbefugt ist. </w:t>
      </w:r>
      <w:r w:rsidR="00232FC1" w:rsidRPr="00D653B8">
        <w:rPr>
          <w:rFonts w:ascii="Calibri Light" w:hAnsi="Calibri Light" w:cs="Calibri Light"/>
          <w:i/>
          <w:iCs/>
        </w:rPr>
        <w:t xml:space="preserve">Der Antrag kann per </w:t>
      </w:r>
      <w:r w:rsidR="00820C4A" w:rsidRPr="00D653B8">
        <w:rPr>
          <w:rFonts w:ascii="Calibri Light" w:hAnsi="Calibri Light" w:cs="Calibri Light"/>
          <w:i/>
          <w:iCs/>
        </w:rPr>
        <w:t>E-</w:t>
      </w:r>
      <w:r w:rsidR="00232FC1" w:rsidRPr="00D653B8">
        <w:rPr>
          <w:rFonts w:ascii="Calibri Light" w:hAnsi="Calibri Light" w:cs="Calibri Light"/>
          <w:i/>
          <w:iCs/>
        </w:rPr>
        <w:t xml:space="preserve">Mail an </w:t>
      </w:r>
      <w:hyperlink r:id="rId8" w:history="1">
        <w:r w:rsidR="00232FC1" w:rsidRPr="00D653B8">
          <w:rPr>
            <w:rStyle w:val="Hyperlink"/>
            <w:rFonts w:ascii="Calibri Light" w:hAnsi="Calibri Light" w:cs="Calibri Light"/>
            <w:i/>
            <w:iCs/>
          </w:rPr>
          <w:t>anne.bragard@dgov.be</w:t>
        </w:r>
      </w:hyperlink>
      <w:r w:rsidR="00232FC1" w:rsidRPr="00D653B8">
        <w:rPr>
          <w:rFonts w:ascii="Calibri Light" w:hAnsi="Calibri Light" w:cs="Calibri Light"/>
          <w:i/>
          <w:iCs/>
        </w:rPr>
        <w:t xml:space="preserve"> </w:t>
      </w:r>
      <w:r w:rsidR="00820C4A" w:rsidRPr="00D653B8">
        <w:rPr>
          <w:rFonts w:ascii="Calibri Light" w:hAnsi="Calibri Light" w:cs="Calibri Light"/>
          <w:i/>
          <w:iCs/>
        </w:rPr>
        <w:t xml:space="preserve">geschickt werden, Kopie an </w:t>
      </w:r>
      <w:hyperlink r:id="rId9" w:history="1">
        <w:r w:rsidR="00820C4A" w:rsidRPr="00D653B8">
          <w:rPr>
            <w:rStyle w:val="Hyperlink"/>
            <w:rFonts w:ascii="Calibri Light" w:hAnsi="Calibri Light" w:cs="Calibri Light"/>
            <w:i/>
            <w:iCs/>
          </w:rPr>
          <w:t>info@rfe-dg.be</w:t>
        </w:r>
      </w:hyperlink>
      <w:r w:rsidR="00040883" w:rsidRPr="00D653B8">
        <w:rPr>
          <w:rFonts w:ascii="Calibri Light" w:hAnsi="Calibri Light" w:cs="Calibri Light"/>
        </w:rPr>
        <w:tab/>
      </w:r>
    </w:p>
    <w:sectPr w:rsidR="00720F24" w:rsidRPr="00D653B8" w:rsidSect="00CE36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1FC11" w14:textId="77777777" w:rsidR="00CE3663" w:rsidRDefault="00CE3663" w:rsidP="008F4F6B">
      <w:pPr>
        <w:spacing w:after="0" w:line="240" w:lineRule="auto"/>
      </w:pPr>
      <w:r>
        <w:separator/>
      </w:r>
    </w:p>
  </w:endnote>
  <w:endnote w:type="continuationSeparator" w:id="0">
    <w:p w14:paraId="08B2278D" w14:textId="77777777" w:rsidR="00CE3663" w:rsidRDefault="00CE3663" w:rsidP="008F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stbeSerif Office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56542" w14:textId="77777777" w:rsidR="00B63255" w:rsidRDefault="00B6325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D27FE" w14:textId="77777777" w:rsidR="002F1886" w:rsidRDefault="002F1886" w:rsidP="00172907">
    <w:pPr>
      <w:pStyle w:val="Fuzeile"/>
      <w:rPr>
        <w:rFonts w:ascii="Verdana" w:hAnsi="Verdana" w:cs="Tahoma"/>
        <w:sz w:val="18"/>
        <w:szCs w:val="18"/>
      </w:rPr>
    </w:pPr>
  </w:p>
  <w:p w14:paraId="1298E618" w14:textId="2C73E81F" w:rsidR="00172907" w:rsidRDefault="00D31D41" w:rsidP="00172907">
    <w:pPr>
      <w:pStyle w:val="Fuzeile"/>
      <w:rPr>
        <w:rFonts w:ascii="Verdana" w:hAnsi="Verdana" w:cs="Tahoma"/>
        <w:sz w:val="18"/>
        <w:szCs w:val="18"/>
      </w:rPr>
    </w:pPr>
    <w:r>
      <w:rPr>
        <w:rFonts w:ascii="Verdana" w:hAnsi="Verdana" w:cs="Tahoma"/>
        <w:sz w:val="18"/>
        <w:szCs w:val="18"/>
      </w:rPr>
      <w:t>R</w:t>
    </w:r>
    <w:r w:rsidR="00172907">
      <w:rPr>
        <w:rFonts w:ascii="Verdana" w:hAnsi="Verdana" w:cs="Tahoma"/>
        <w:sz w:val="18"/>
        <w:szCs w:val="18"/>
      </w:rPr>
      <w:t>A5 Coworking</w:t>
    </w:r>
    <w:r w:rsidR="003175FE">
      <w:rPr>
        <w:rFonts w:ascii="Verdana" w:hAnsi="Verdana" w:cs="Tahoma"/>
        <w:sz w:val="18"/>
        <w:szCs w:val="18"/>
      </w:rPr>
      <w:tab/>
    </w:r>
    <w:r w:rsidR="003175FE">
      <w:rPr>
        <w:rFonts w:ascii="Verdana" w:hAnsi="Verdana" w:cs="Tahoma"/>
        <w:sz w:val="18"/>
        <w:szCs w:val="18"/>
      </w:rPr>
      <w:tab/>
      <w:t>Unternehmensnummer 0447.348.063</w:t>
    </w:r>
  </w:p>
  <w:p w14:paraId="31F5B45F" w14:textId="086658D1" w:rsidR="008F4F6B" w:rsidRPr="00E601F3" w:rsidRDefault="00E601F3" w:rsidP="009A77CA">
    <w:pPr>
      <w:pStyle w:val="Fuzeile"/>
      <w:jc w:val="right"/>
      <w:rPr>
        <w:rFonts w:ascii="Verdana" w:hAnsi="Verdana" w:cs="Tahoma"/>
        <w:sz w:val="18"/>
        <w:szCs w:val="18"/>
      </w:rPr>
    </w:pPr>
    <w:r w:rsidRPr="00E601F3">
      <w:rPr>
        <w:rFonts w:ascii="Verdana" w:hAnsi="Verdana" w:cs="Tahoma"/>
        <w:sz w:val="18"/>
        <w:szCs w:val="18"/>
      </w:rPr>
      <w:t>Rathausplatz 5</w:t>
    </w:r>
    <w:r w:rsidRPr="00E601F3">
      <w:rPr>
        <w:rFonts w:ascii="Verdana" w:hAnsi="Verdana" w:cs="Tahoma"/>
        <w:sz w:val="18"/>
        <w:szCs w:val="18"/>
      </w:rPr>
      <w:tab/>
    </w:r>
    <w:r w:rsidRPr="00E601F3">
      <w:rPr>
        <w:rFonts w:ascii="Verdana" w:hAnsi="Verdana" w:cs="Tahoma"/>
        <w:sz w:val="18"/>
        <w:szCs w:val="18"/>
      </w:rPr>
      <w:tab/>
    </w:r>
    <w:r w:rsidR="003175FE">
      <w:rPr>
        <w:rFonts w:ascii="Verdana" w:hAnsi="Verdana" w:cs="Tahoma"/>
        <w:sz w:val="18"/>
        <w:szCs w:val="18"/>
      </w:rPr>
      <w:t>Gerichtsbezirk: Eupen</w:t>
    </w:r>
  </w:p>
  <w:p w14:paraId="31F5B460" w14:textId="15BAA133" w:rsidR="00A82D61" w:rsidRPr="003175FE" w:rsidRDefault="00A82D61" w:rsidP="00A82D61">
    <w:pPr>
      <w:pStyle w:val="Fuzeile"/>
      <w:rPr>
        <w:rStyle w:val="Hyperlink"/>
        <w:rFonts w:ascii="Verdana" w:hAnsi="Verdana" w:cs="Tahoma"/>
        <w:color w:val="auto"/>
        <w:sz w:val="18"/>
        <w:szCs w:val="18"/>
      </w:rPr>
    </w:pPr>
    <w:r w:rsidRPr="003175FE">
      <w:rPr>
        <w:rFonts w:ascii="Verdana" w:hAnsi="Verdana" w:cs="Tahoma"/>
        <w:sz w:val="18"/>
        <w:szCs w:val="18"/>
      </w:rPr>
      <w:t>4700 EUPEN</w:t>
    </w:r>
    <w:r w:rsidR="009A77CA" w:rsidRPr="003175FE">
      <w:rPr>
        <w:rFonts w:ascii="Verdana" w:hAnsi="Verdana" w:cs="Tahoma"/>
        <w:sz w:val="18"/>
        <w:szCs w:val="18"/>
      </w:rPr>
      <w:tab/>
    </w:r>
    <w:r w:rsidR="009A77CA" w:rsidRPr="003175FE">
      <w:rPr>
        <w:rFonts w:ascii="Verdana" w:hAnsi="Verdana" w:cs="Tahoma"/>
        <w:sz w:val="18"/>
        <w:szCs w:val="18"/>
      </w:rPr>
      <w:tab/>
    </w:r>
    <w:r w:rsidR="003175FE" w:rsidRPr="00E807A6">
      <w:rPr>
        <w:rStyle w:val="Hyperlink"/>
        <w:rFonts w:ascii="Verdana" w:hAnsi="Verdana" w:cs="Tahoma"/>
        <w:color w:val="auto"/>
        <w:sz w:val="18"/>
        <w:szCs w:val="18"/>
        <w:u w:val="none"/>
      </w:rPr>
      <w:t xml:space="preserve">IBAN: BE12 7310 1116 </w:t>
    </w:r>
    <w:r w:rsidR="00E807A6" w:rsidRPr="00E807A6">
      <w:rPr>
        <w:rStyle w:val="Hyperlink"/>
        <w:rFonts w:ascii="Verdana" w:hAnsi="Verdana" w:cs="Tahoma"/>
        <w:color w:val="auto"/>
        <w:sz w:val="18"/>
        <w:szCs w:val="18"/>
        <w:u w:val="none"/>
      </w:rPr>
      <w:t>6792</w:t>
    </w:r>
  </w:p>
  <w:p w14:paraId="6F95D3AE" w14:textId="0D158878" w:rsidR="00172907" w:rsidRPr="007D0029" w:rsidRDefault="00172907" w:rsidP="00A82D61">
    <w:pPr>
      <w:pStyle w:val="Fuzeile"/>
      <w:rPr>
        <w:rStyle w:val="Hyperlink"/>
        <w:rFonts w:ascii="Verdana" w:hAnsi="Verdana" w:cs="Tahoma"/>
        <w:color w:val="auto"/>
        <w:sz w:val="18"/>
        <w:szCs w:val="18"/>
        <w:u w:val="none"/>
      </w:rPr>
    </w:pPr>
    <w:r w:rsidRPr="007D0029">
      <w:rPr>
        <w:rStyle w:val="Hyperlink"/>
        <w:rFonts w:ascii="Verdana" w:hAnsi="Verdana" w:cs="Tahoma"/>
        <w:color w:val="auto"/>
        <w:sz w:val="18"/>
        <w:szCs w:val="18"/>
        <w:u w:val="none"/>
      </w:rPr>
      <w:t>Tel.</w:t>
    </w:r>
    <w:r w:rsidR="007D0029">
      <w:rPr>
        <w:rStyle w:val="Hyperlink"/>
        <w:rFonts w:ascii="Verdana" w:hAnsi="Verdana" w:cs="Tahoma"/>
        <w:color w:val="auto"/>
        <w:sz w:val="18"/>
        <w:szCs w:val="18"/>
        <w:u w:val="none"/>
      </w:rPr>
      <w:t xml:space="preserve">: </w:t>
    </w:r>
    <w:r w:rsidR="0014670A" w:rsidRPr="007D0029">
      <w:rPr>
        <w:rStyle w:val="Hyperlink"/>
        <w:rFonts w:ascii="Verdana" w:hAnsi="Verdana" w:cs="Tahoma"/>
        <w:color w:val="auto"/>
        <w:sz w:val="18"/>
        <w:szCs w:val="18"/>
        <w:u w:val="none"/>
      </w:rPr>
      <w:t>+32(0)471/62.66.38</w:t>
    </w:r>
  </w:p>
  <w:p w14:paraId="2587CDC6" w14:textId="04F9D17D" w:rsidR="0014670A" w:rsidRPr="007D0029" w:rsidRDefault="002F1886" w:rsidP="00A82D61">
    <w:pPr>
      <w:pStyle w:val="Fuzeile"/>
      <w:rPr>
        <w:rStyle w:val="Hyperlink"/>
        <w:rFonts w:ascii="Verdana" w:hAnsi="Verdana" w:cs="Tahoma"/>
        <w:color w:val="auto"/>
        <w:sz w:val="18"/>
        <w:szCs w:val="18"/>
        <w:u w:val="none"/>
      </w:rPr>
    </w:pPr>
    <w:r w:rsidRPr="007D0029">
      <w:rPr>
        <w:rStyle w:val="Hyperlink"/>
        <w:rFonts w:ascii="Verdana" w:hAnsi="Verdana" w:cs="Tahoma"/>
        <w:color w:val="auto"/>
        <w:sz w:val="18"/>
        <w:szCs w:val="18"/>
        <w:u w:val="none"/>
      </w:rPr>
      <w:t xml:space="preserve">E-Mail: </w:t>
    </w:r>
    <w:hyperlink r:id="rId1" w:history="1">
      <w:r w:rsidR="007D0029" w:rsidRPr="007D0029">
        <w:rPr>
          <w:rStyle w:val="Hyperlink"/>
          <w:rFonts w:ascii="Verdana" w:hAnsi="Verdana" w:cs="Tahoma"/>
          <w:sz w:val="18"/>
          <w:szCs w:val="18"/>
        </w:rPr>
        <w:t>info@rfe-dg.be</w:t>
      </w:r>
    </w:hyperlink>
  </w:p>
  <w:p w14:paraId="4092585F" w14:textId="77777777" w:rsidR="00E807A6" w:rsidRPr="007D0029" w:rsidRDefault="00E807A6" w:rsidP="00A82D61">
    <w:pPr>
      <w:pStyle w:val="Fuzeile"/>
      <w:rPr>
        <w:rFonts w:ascii="Verdana" w:hAnsi="Verdana" w:cs="Tahom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DAB32" w14:textId="77777777" w:rsidR="00B63255" w:rsidRDefault="00B632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5CDFB" w14:textId="77777777" w:rsidR="00CE3663" w:rsidRDefault="00CE3663" w:rsidP="008F4F6B">
      <w:pPr>
        <w:spacing w:after="0" w:line="240" w:lineRule="auto"/>
      </w:pPr>
      <w:r>
        <w:separator/>
      </w:r>
    </w:p>
  </w:footnote>
  <w:footnote w:type="continuationSeparator" w:id="0">
    <w:p w14:paraId="5130663E" w14:textId="77777777" w:rsidR="00CE3663" w:rsidRDefault="00CE3663" w:rsidP="008F4F6B">
      <w:pPr>
        <w:spacing w:after="0" w:line="240" w:lineRule="auto"/>
      </w:pPr>
      <w:r>
        <w:continuationSeparator/>
      </w:r>
    </w:p>
  </w:footnote>
  <w:footnote w:id="1">
    <w:p w14:paraId="6915752E" w14:textId="1805ECA0" w:rsidR="003F0518" w:rsidRPr="00D653B8" w:rsidRDefault="003F0518">
      <w:pPr>
        <w:pStyle w:val="Funotentext"/>
        <w:rPr>
          <w:rFonts w:ascii="Calibri Light" w:hAnsi="Calibri Light" w:cs="Calibri Light"/>
          <w:sz w:val="16"/>
          <w:szCs w:val="16"/>
        </w:rPr>
      </w:pPr>
      <w:r w:rsidRPr="00D653B8">
        <w:rPr>
          <w:rStyle w:val="Funotenzeichen"/>
          <w:rFonts w:ascii="Calibri Light" w:hAnsi="Calibri Light" w:cs="Calibri Light"/>
          <w:sz w:val="16"/>
          <w:szCs w:val="16"/>
        </w:rPr>
        <w:footnoteRef/>
      </w:r>
      <w:r w:rsidRPr="00D653B8">
        <w:rPr>
          <w:rFonts w:ascii="Calibri Light" w:hAnsi="Calibri Light" w:cs="Calibri Light"/>
          <w:sz w:val="16"/>
          <w:szCs w:val="16"/>
        </w:rPr>
        <w:t xml:space="preserve"> Unzutreffendes streichen</w:t>
      </w:r>
    </w:p>
  </w:footnote>
  <w:footnote w:id="2">
    <w:p w14:paraId="44F93964" w14:textId="53CF2292" w:rsidR="00BD750D" w:rsidRPr="00D653B8" w:rsidRDefault="00BD750D">
      <w:pPr>
        <w:pStyle w:val="Funotentext"/>
        <w:rPr>
          <w:rFonts w:ascii="Calibri Light" w:hAnsi="Calibri Light" w:cs="Calibri Light"/>
          <w:sz w:val="16"/>
          <w:szCs w:val="16"/>
        </w:rPr>
      </w:pPr>
      <w:r w:rsidRPr="00D653B8">
        <w:rPr>
          <w:rStyle w:val="Funotenzeichen"/>
          <w:rFonts w:ascii="Calibri Light" w:hAnsi="Calibri Light" w:cs="Calibri Light"/>
          <w:sz w:val="16"/>
          <w:szCs w:val="16"/>
        </w:rPr>
        <w:footnoteRef/>
      </w:r>
      <w:r w:rsidRPr="00D653B8">
        <w:rPr>
          <w:rFonts w:ascii="Calibri Light" w:hAnsi="Calibri Light" w:cs="Calibri Light"/>
          <w:sz w:val="16"/>
          <w:szCs w:val="16"/>
        </w:rPr>
        <w:t xml:space="preserve"> Unzutreffendes streichen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2CB09" w14:textId="77777777" w:rsidR="00B63255" w:rsidRDefault="00B6325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5B45E" w14:textId="77777777" w:rsidR="008F4F6B" w:rsidRDefault="003F5346" w:rsidP="00604AEC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eastAsia="de-DE"/>
      </w:rPr>
      <w:drawing>
        <wp:inline distT="0" distB="0" distL="0" distR="0" wp14:anchorId="31F5B463" wp14:editId="31F5B464">
          <wp:extent cx="2524125" cy="771525"/>
          <wp:effectExtent l="0" t="0" r="9525" b="9525"/>
          <wp:docPr id="3" name="Grafik 3" descr="C:\Users\Admin\Pictures\RfE de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Pictures\RfE def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4AEC">
      <w:t xml:space="preserve">                                  </w:t>
    </w:r>
    <w:r w:rsidR="00A82D61">
      <w:t xml:space="preserve">        </w:t>
    </w:r>
    <w:r w:rsidR="00604AEC">
      <w:t xml:space="preserve">    </w:t>
    </w:r>
    <w:r w:rsidR="00604AEC">
      <w:rPr>
        <w:noProof/>
        <w:lang w:eastAsia="de-DE"/>
      </w:rPr>
      <w:drawing>
        <wp:inline distT="0" distB="0" distL="0" distR="0" wp14:anchorId="31F5B465" wp14:editId="31F5B466">
          <wp:extent cx="1760400" cy="777600"/>
          <wp:effectExtent l="0" t="0" r="0" b="3810"/>
          <wp:docPr id="1" name="Grafik 1" descr="C:\Users\Admin\Pictures\Ostbelgien Logo\Logo\Ostbelgien Logo\Press (JPEG)\Ostbelgien_Logo_Blue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Pictures\Ostbelgien Logo\Logo\Ostbelgien Logo\Press (JPEG)\Ostbelgien_Logo_Blue_s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4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E59CE" w14:textId="77777777" w:rsidR="00B63255" w:rsidRDefault="00B632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44D1C"/>
    <w:multiLevelType w:val="hybridMultilevel"/>
    <w:tmpl w:val="668EE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51CE"/>
    <w:multiLevelType w:val="hybridMultilevel"/>
    <w:tmpl w:val="4D007890"/>
    <w:lvl w:ilvl="0" w:tplc="359AE32A"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85210"/>
    <w:multiLevelType w:val="hybridMultilevel"/>
    <w:tmpl w:val="F5F0B4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F43DB"/>
    <w:multiLevelType w:val="hybridMultilevel"/>
    <w:tmpl w:val="126C2F36"/>
    <w:lvl w:ilvl="0" w:tplc="9732E77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437F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0D080C10"/>
    <w:multiLevelType w:val="hybridMultilevel"/>
    <w:tmpl w:val="4F806A08"/>
    <w:lvl w:ilvl="0" w:tplc="94C865FE">
      <w:start w:val="2"/>
      <w:numFmt w:val="bullet"/>
      <w:lvlText w:val="-"/>
      <w:lvlJc w:val="left"/>
      <w:pPr>
        <w:ind w:left="644" w:hanging="360"/>
      </w:pPr>
      <w:rPr>
        <w:rFonts w:ascii="OstbeSerif Office" w:eastAsia="Times New Roman" w:hAnsi="OstbeSerif Office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F944E38"/>
    <w:multiLevelType w:val="hybridMultilevel"/>
    <w:tmpl w:val="DEC02A6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B3B"/>
    <w:multiLevelType w:val="hybridMultilevel"/>
    <w:tmpl w:val="6470A6F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55E5"/>
    <w:multiLevelType w:val="hybridMultilevel"/>
    <w:tmpl w:val="EDC41C1C"/>
    <w:lvl w:ilvl="0" w:tplc="E67851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37F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312F4"/>
    <w:multiLevelType w:val="hybridMultilevel"/>
    <w:tmpl w:val="7F54212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36FE9"/>
    <w:multiLevelType w:val="hybridMultilevel"/>
    <w:tmpl w:val="3FAACE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B6512"/>
    <w:multiLevelType w:val="hybridMultilevel"/>
    <w:tmpl w:val="CF269CF0"/>
    <w:lvl w:ilvl="0" w:tplc="8F8434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97FA6"/>
    <w:multiLevelType w:val="hybridMultilevel"/>
    <w:tmpl w:val="99B66548"/>
    <w:lvl w:ilvl="0" w:tplc="010679C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1BB8C46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5F5A7E1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A7B6841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76E4126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B227DA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9B90598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D436C7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8F8804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46D2BFF"/>
    <w:multiLevelType w:val="hybridMultilevel"/>
    <w:tmpl w:val="87FC4526"/>
    <w:lvl w:ilvl="0" w:tplc="7F3E0708">
      <w:start w:val="1"/>
      <w:numFmt w:val="bullet"/>
      <w:lvlText w:val="→"/>
      <w:lvlJc w:val="left"/>
      <w:pPr>
        <w:ind w:left="938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3" w15:restartNumberingAfterBreak="0">
    <w:nsid w:val="289F1FA4"/>
    <w:multiLevelType w:val="hybridMultilevel"/>
    <w:tmpl w:val="B8A40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F35A5"/>
    <w:multiLevelType w:val="hybridMultilevel"/>
    <w:tmpl w:val="950456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F0D83"/>
    <w:multiLevelType w:val="hybridMultilevel"/>
    <w:tmpl w:val="79147D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9679D"/>
    <w:multiLevelType w:val="hybridMultilevel"/>
    <w:tmpl w:val="2168D6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B71B5"/>
    <w:multiLevelType w:val="hybridMultilevel"/>
    <w:tmpl w:val="F8F2F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353F5"/>
    <w:multiLevelType w:val="hybridMultilevel"/>
    <w:tmpl w:val="A44C83C4"/>
    <w:lvl w:ilvl="0" w:tplc="8B606F1A">
      <w:start w:val="1"/>
      <w:numFmt w:val="lowerLetter"/>
      <w:lvlText w:val="%1)"/>
      <w:lvlJc w:val="left"/>
      <w:pPr>
        <w:ind w:left="720" w:hanging="360"/>
      </w:pPr>
      <w:rPr>
        <w:rFonts w:ascii="OstbeSerif Office" w:eastAsiaTheme="minorHAnsi" w:hAnsi="OstbeSerif Office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92254"/>
    <w:multiLevelType w:val="hybridMultilevel"/>
    <w:tmpl w:val="0CEE5210"/>
    <w:lvl w:ilvl="0" w:tplc="352C327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56821411"/>
    <w:multiLevelType w:val="hybridMultilevel"/>
    <w:tmpl w:val="54B6530A"/>
    <w:lvl w:ilvl="0" w:tplc="01D6D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3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2CF0"/>
    <w:multiLevelType w:val="hybridMultilevel"/>
    <w:tmpl w:val="5692B68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53124"/>
    <w:multiLevelType w:val="hybridMultilevel"/>
    <w:tmpl w:val="E49CD55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46F6F"/>
    <w:multiLevelType w:val="hybridMultilevel"/>
    <w:tmpl w:val="7CCE514C"/>
    <w:lvl w:ilvl="0" w:tplc="FC028EC4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862E1"/>
    <w:multiLevelType w:val="hybridMultilevel"/>
    <w:tmpl w:val="45B8F608"/>
    <w:lvl w:ilvl="0" w:tplc="1452E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63729B1"/>
    <w:multiLevelType w:val="hybridMultilevel"/>
    <w:tmpl w:val="35B853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132F"/>
    <w:multiLevelType w:val="hybridMultilevel"/>
    <w:tmpl w:val="37645A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E539B"/>
    <w:multiLevelType w:val="hybridMultilevel"/>
    <w:tmpl w:val="BC9E6F3E"/>
    <w:lvl w:ilvl="0" w:tplc="14ECF828"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45C84"/>
    <w:multiLevelType w:val="hybridMultilevel"/>
    <w:tmpl w:val="E72ACA2E"/>
    <w:lvl w:ilvl="0" w:tplc="EE76ADBA">
      <w:start w:val="3"/>
      <w:numFmt w:val="bullet"/>
      <w:lvlText w:val="-"/>
      <w:lvlJc w:val="left"/>
      <w:pPr>
        <w:ind w:left="720" w:hanging="360"/>
      </w:pPr>
      <w:rPr>
        <w:rFonts w:ascii="Verdana" w:eastAsia="MS Mincho" w:hAnsi="Verdana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D5889"/>
    <w:multiLevelType w:val="hybridMultilevel"/>
    <w:tmpl w:val="6B24AB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74EAE"/>
    <w:multiLevelType w:val="hybridMultilevel"/>
    <w:tmpl w:val="EBEAFD0E"/>
    <w:lvl w:ilvl="0" w:tplc="C3D8E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C558A"/>
    <w:multiLevelType w:val="hybridMultilevel"/>
    <w:tmpl w:val="C1BAABE6"/>
    <w:lvl w:ilvl="0" w:tplc="10C49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3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245C7"/>
    <w:multiLevelType w:val="hybridMultilevel"/>
    <w:tmpl w:val="43B045A4"/>
    <w:lvl w:ilvl="0" w:tplc="8F8434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32733"/>
    <w:multiLevelType w:val="hybridMultilevel"/>
    <w:tmpl w:val="08B684EC"/>
    <w:lvl w:ilvl="0" w:tplc="C6BE0F2A">
      <w:start w:val="1"/>
      <w:numFmt w:val="decimal"/>
      <w:lvlText w:val="%1."/>
      <w:lvlJc w:val="left"/>
      <w:pPr>
        <w:ind w:left="720" w:hanging="360"/>
      </w:pPr>
      <w:rPr>
        <w:rFonts w:hint="default"/>
        <w:color w:val="595959" w:themeColor="text1" w:themeTint="A6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A5EDF"/>
    <w:multiLevelType w:val="hybridMultilevel"/>
    <w:tmpl w:val="5D98F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F4943"/>
    <w:multiLevelType w:val="hybridMultilevel"/>
    <w:tmpl w:val="020AB99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7235020">
    <w:abstractNumId w:val="1"/>
  </w:num>
  <w:num w:numId="2" w16cid:durableId="421226888">
    <w:abstractNumId w:val="27"/>
  </w:num>
  <w:num w:numId="3" w16cid:durableId="2119982898">
    <w:abstractNumId w:val="20"/>
  </w:num>
  <w:num w:numId="4" w16cid:durableId="608317738">
    <w:abstractNumId w:val="3"/>
  </w:num>
  <w:num w:numId="5" w16cid:durableId="22831590">
    <w:abstractNumId w:val="7"/>
  </w:num>
  <w:num w:numId="6" w16cid:durableId="1102532915">
    <w:abstractNumId w:val="31"/>
  </w:num>
  <w:num w:numId="7" w16cid:durableId="861628482">
    <w:abstractNumId w:val="34"/>
  </w:num>
  <w:num w:numId="8" w16cid:durableId="1350831499">
    <w:abstractNumId w:val="16"/>
  </w:num>
  <w:num w:numId="9" w16cid:durableId="1816020448">
    <w:abstractNumId w:val="13"/>
  </w:num>
  <w:num w:numId="10" w16cid:durableId="608782597">
    <w:abstractNumId w:val="26"/>
  </w:num>
  <w:num w:numId="11" w16cid:durableId="701323608">
    <w:abstractNumId w:val="0"/>
  </w:num>
  <w:num w:numId="12" w16cid:durableId="271132289">
    <w:abstractNumId w:val="5"/>
  </w:num>
  <w:num w:numId="13" w16cid:durableId="685711610">
    <w:abstractNumId w:val="2"/>
  </w:num>
  <w:num w:numId="14" w16cid:durableId="738554268">
    <w:abstractNumId w:val="6"/>
  </w:num>
  <w:num w:numId="15" w16cid:durableId="157234811">
    <w:abstractNumId w:val="8"/>
  </w:num>
  <w:num w:numId="16" w16cid:durableId="1369986913">
    <w:abstractNumId w:val="25"/>
  </w:num>
  <w:num w:numId="17" w16cid:durableId="112209568">
    <w:abstractNumId w:val="22"/>
  </w:num>
  <w:num w:numId="18" w16cid:durableId="1177428606">
    <w:abstractNumId w:val="21"/>
  </w:num>
  <w:num w:numId="19" w16cid:durableId="916398696">
    <w:abstractNumId w:val="17"/>
  </w:num>
  <w:num w:numId="20" w16cid:durableId="1332296242">
    <w:abstractNumId w:val="10"/>
  </w:num>
  <w:num w:numId="21" w16cid:durableId="1784575671">
    <w:abstractNumId w:val="32"/>
  </w:num>
  <w:num w:numId="22" w16cid:durableId="1076324383">
    <w:abstractNumId w:val="19"/>
  </w:num>
  <w:num w:numId="23" w16cid:durableId="1846819236">
    <w:abstractNumId w:val="12"/>
  </w:num>
  <w:num w:numId="24" w16cid:durableId="262804100">
    <w:abstractNumId w:val="14"/>
  </w:num>
  <w:num w:numId="25" w16cid:durableId="1779713158">
    <w:abstractNumId w:val="35"/>
  </w:num>
  <w:num w:numId="26" w16cid:durableId="305209680">
    <w:abstractNumId w:val="18"/>
  </w:num>
  <w:num w:numId="27" w16cid:durableId="925378655">
    <w:abstractNumId w:val="4"/>
  </w:num>
  <w:num w:numId="28" w16cid:durableId="2036536171">
    <w:abstractNumId w:val="28"/>
  </w:num>
  <w:num w:numId="29" w16cid:durableId="560480957">
    <w:abstractNumId w:val="30"/>
  </w:num>
  <w:num w:numId="30" w16cid:durableId="1571235869">
    <w:abstractNumId w:val="24"/>
  </w:num>
  <w:num w:numId="31" w16cid:durableId="1766068611">
    <w:abstractNumId w:val="11"/>
  </w:num>
  <w:num w:numId="32" w16cid:durableId="983196193">
    <w:abstractNumId w:val="9"/>
  </w:num>
  <w:num w:numId="33" w16cid:durableId="729622609">
    <w:abstractNumId w:val="29"/>
  </w:num>
  <w:num w:numId="34" w16cid:durableId="230585453">
    <w:abstractNumId w:val="23"/>
  </w:num>
  <w:num w:numId="35" w16cid:durableId="1635868387">
    <w:abstractNumId w:val="33"/>
  </w:num>
  <w:num w:numId="36" w16cid:durableId="1159350924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FC"/>
    <w:rsid w:val="00000385"/>
    <w:rsid w:val="0000614D"/>
    <w:rsid w:val="00007E71"/>
    <w:rsid w:val="00007E9D"/>
    <w:rsid w:val="0002491C"/>
    <w:rsid w:val="000259D4"/>
    <w:rsid w:val="00026DA4"/>
    <w:rsid w:val="00036D12"/>
    <w:rsid w:val="00036DEC"/>
    <w:rsid w:val="00040883"/>
    <w:rsid w:val="00045EA0"/>
    <w:rsid w:val="000571DA"/>
    <w:rsid w:val="00057E85"/>
    <w:rsid w:val="00065748"/>
    <w:rsid w:val="00070465"/>
    <w:rsid w:val="00071D95"/>
    <w:rsid w:val="00080A51"/>
    <w:rsid w:val="00084B57"/>
    <w:rsid w:val="00086C9A"/>
    <w:rsid w:val="0009379A"/>
    <w:rsid w:val="00095F9B"/>
    <w:rsid w:val="00097915"/>
    <w:rsid w:val="000A0466"/>
    <w:rsid w:val="000A0B1D"/>
    <w:rsid w:val="000A4BEF"/>
    <w:rsid w:val="000A5095"/>
    <w:rsid w:val="000B0E7B"/>
    <w:rsid w:val="000B3CD9"/>
    <w:rsid w:val="000B42E5"/>
    <w:rsid w:val="000B4438"/>
    <w:rsid w:val="000D2963"/>
    <w:rsid w:val="000D29FB"/>
    <w:rsid w:val="000E09E9"/>
    <w:rsid w:val="000E6C9A"/>
    <w:rsid w:val="000F707B"/>
    <w:rsid w:val="00101AA6"/>
    <w:rsid w:val="00102A02"/>
    <w:rsid w:val="001043F0"/>
    <w:rsid w:val="00106680"/>
    <w:rsid w:val="00111196"/>
    <w:rsid w:val="001156FF"/>
    <w:rsid w:val="00116C89"/>
    <w:rsid w:val="00117B49"/>
    <w:rsid w:val="001267B5"/>
    <w:rsid w:val="001310F0"/>
    <w:rsid w:val="001433B5"/>
    <w:rsid w:val="00143BD1"/>
    <w:rsid w:val="0014670A"/>
    <w:rsid w:val="001469C4"/>
    <w:rsid w:val="001555EE"/>
    <w:rsid w:val="001619EC"/>
    <w:rsid w:val="00172907"/>
    <w:rsid w:val="0017636B"/>
    <w:rsid w:val="00181A6B"/>
    <w:rsid w:val="001827B9"/>
    <w:rsid w:val="00183AA7"/>
    <w:rsid w:val="00183DA0"/>
    <w:rsid w:val="0018589E"/>
    <w:rsid w:val="00186CCD"/>
    <w:rsid w:val="00192E9B"/>
    <w:rsid w:val="00192F1F"/>
    <w:rsid w:val="00196E22"/>
    <w:rsid w:val="001A3A11"/>
    <w:rsid w:val="001A46F1"/>
    <w:rsid w:val="001A752C"/>
    <w:rsid w:val="001B1849"/>
    <w:rsid w:val="001B5D31"/>
    <w:rsid w:val="001B71BD"/>
    <w:rsid w:val="001C1BEA"/>
    <w:rsid w:val="001C4051"/>
    <w:rsid w:val="001C4F18"/>
    <w:rsid w:val="001D0BDB"/>
    <w:rsid w:val="001E21CA"/>
    <w:rsid w:val="001E4625"/>
    <w:rsid w:val="001E52EA"/>
    <w:rsid w:val="001E5846"/>
    <w:rsid w:val="001F3CC5"/>
    <w:rsid w:val="001F57FB"/>
    <w:rsid w:val="001F782E"/>
    <w:rsid w:val="00202313"/>
    <w:rsid w:val="00202AF7"/>
    <w:rsid w:val="002051A5"/>
    <w:rsid w:val="00207F6A"/>
    <w:rsid w:val="00215CA0"/>
    <w:rsid w:val="00216094"/>
    <w:rsid w:val="00222FA3"/>
    <w:rsid w:val="00223EAF"/>
    <w:rsid w:val="002257FC"/>
    <w:rsid w:val="00227971"/>
    <w:rsid w:val="0023113D"/>
    <w:rsid w:val="002311D5"/>
    <w:rsid w:val="00232FC1"/>
    <w:rsid w:val="00237595"/>
    <w:rsid w:val="00240781"/>
    <w:rsid w:val="00245425"/>
    <w:rsid w:val="00254E0C"/>
    <w:rsid w:val="002578C5"/>
    <w:rsid w:val="002678E1"/>
    <w:rsid w:val="002738ED"/>
    <w:rsid w:val="00274299"/>
    <w:rsid w:val="00274858"/>
    <w:rsid w:val="00274E07"/>
    <w:rsid w:val="002766AB"/>
    <w:rsid w:val="00277803"/>
    <w:rsid w:val="00287238"/>
    <w:rsid w:val="002874B7"/>
    <w:rsid w:val="00291308"/>
    <w:rsid w:val="0029376C"/>
    <w:rsid w:val="002960A8"/>
    <w:rsid w:val="002A2489"/>
    <w:rsid w:val="002A375C"/>
    <w:rsid w:val="002B2E4C"/>
    <w:rsid w:val="002B2FB0"/>
    <w:rsid w:val="002B45DB"/>
    <w:rsid w:val="002B46D9"/>
    <w:rsid w:val="002C3FB2"/>
    <w:rsid w:val="002C794A"/>
    <w:rsid w:val="002D2BA8"/>
    <w:rsid w:val="002D4DCC"/>
    <w:rsid w:val="002D5E4E"/>
    <w:rsid w:val="002D7AAF"/>
    <w:rsid w:val="002D7D0C"/>
    <w:rsid w:val="002E0F8A"/>
    <w:rsid w:val="002E5A24"/>
    <w:rsid w:val="002E662B"/>
    <w:rsid w:val="002F1886"/>
    <w:rsid w:val="00301FC4"/>
    <w:rsid w:val="00303FD1"/>
    <w:rsid w:val="00311E3A"/>
    <w:rsid w:val="00313BC9"/>
    <w:rsid w:val="00315A43"/>
    <w:rsid w:val="003168D6"/>
    <w:rsid w:val="003175FE"/>
    <w:rsid w:val="00321408"/>
    <w:rsid w:val="003246DB"/>
    <w:rsid w:val="00337E60"/>
    <w:rsid w:val="003440CD"/>
    <w:rsid w:val="00344608"/>
    <w:rsid w:val="00344814"/>
    <w:rsid w:val="00345A10"/>
    <w:rsid w:val="003515D4"/>
    <w:rsid w:val="00352E30"/>
    <w:rsid w:val="003602DA"/>
    <w:rsid w:val="0036039D"/>
    <w:rsid w:val="00362B53"/>
    <w:rsid w:val="00363EE8"/>
    <w:rsid w:val="0036436F"/>
    <w:rsid w:val="00371582"/>
    <w:rsid w:val="00371911"/>
    <w:rsid w:val="0037249B"/>
    <w:rsid w:val="00372DFF"/>
    <w:rsid w:val="00373056"/>
    <w:rsid w:val="00373FE2"/>
    <w:rsid w:val="003838E9"/>
    <w:rsid w:val="00392833"/>
    <w:rsid w:val="00396000"/>
    <w:rsid w:val="0039634B"/>
    <w:rsid w:val="003A3719"/>
    <w:rsid w:val="003A493B"/>
    <w:rsid w:val="003A7DF4"/>
    <w:rsid w:val="003B7B1B"/>
    <w:rsid w:val="003C48B8"/>
    <w:rsid w:val="003C7A5D"/>
    <w:rsid w:val="003D10D9"/>
    <w:rsid w:val="003D2A5B"/>
    <w:rsid w:val="003D4D68"/>
    <w:rsid w:val="003E2207"/>
    <w:rsid w:val="003E39FE"/>
    <w:rsid w:val="003F0518"/>
    <w:rsid w:val="003F1401"/>
    <w:rsid w:val="003F5346"/>
    <w:rsid w:val="003F58B6"/>
    <w:rsid w:val="003F5F86"/>
    <w:rsid w:val="003F7F55"/>
    <w:rsid w:val="00417DED"/>
    <w:rsid w:val="004223B4"/>
    <w:rsid w:val="004230FA"/>
    <w:rsid w:val="00426AD4"/>
    <w:rsid w:val="004349C4"/>
    <w:rsid w:val="004370DF"/>
    <w:rsid w:val="00441F26"/>
    <w:rsid w:val="004518BC"/>
    <w:rsid w:val="00451F68"/>
    <w:rsid w:val="00460212"/>
    <w:rsid w:val="004620F2"/>
    <w:rsid w:val="00463A32"/>
    <w:rsid w:val="00467ED3"/>
    <w:rsid w:val="00476229"/>
    <w:rsid w:val="004822FC"/>
    <w:rsid w:val="00482821"/>
    <w:rsid w:val="00487EB1"/>
    <w:rsid w:val="00491484"/>
    <w:rsid w:val="0049239F"/>
    <w:rsid w:val="0049496C"/>
    <w:rsid w:val="004A150F"/>
    <w:rsid w:val="004A1D08"/>
    <w:rsid w:val="004B6FFA"/>
    <w:rsid w:val="004C1F5C"/>
    <w:rsid w:val="004C4523"/>
    <w:rsid w:val="004C51AF"/>
    <w:rsid w:val="004C713B"/>
    <w:rsid w:val="004C729B"/>
    <w:rsid w:val="004D2B35"/>
    <w:rsid w:val="004D31A7"/>
    <w:rsid w:val="004E2663"/>
    <w:rsid w:val="004E6397"/>
    <w:rsid w:val="004E77A8"/>
    <w:rsid w:val="004F6C30"/>
    <w:rsid w:val="00501F57"/>
    <w:rsid w:val="00503418"/>
    <w:rsid w:val="00504C59"/>
    <w:rsid w:val="00506B89"/>
    <w:rsid w:val="00510BB6"/>
    <w:rsid w:val="00513BC4"/>
    <w:rsid w:val="00520349"/>
    <w:rsid w:val="005215AD"/>
    <w:rsid w:val="005221E0"/>
    <w:rsid w:val="00525099"/>
    <w:rsid w:val="0052776D"/>
    <w:rsid w:val="00543152"/>
    <w:rsid w:val="0054388D"/>
    <w:rsid w:val="00543EA0"/>
    <w:rsid w:val="00555CE0"/>
    <w:rsid w:val="00564C24"/>
    <w:rsid w:val="00564D27"/>
    <w:rsid w:val="005703E0"/>
    <w:rsid w:val="005753E1"/>
    <w:rsid w:val="00575AFB"/>
    <w:rsid w:val="005769FB"/>
    <w:rsid w:val="0058422A"/>
    <w:rsid w:val="00585ADB"/>
    <w:rsid w:val="005913B0"/>
    <w:rsid w:val="00596B44"/>
    <w:rsid w:val="005A1DA8"/>
    <w:rsid w:val="005A4E37"/>
    <w:rsid w:val="005A6D1D"/>
    <w:rsid w:val="005A7283"/>
    <w:rsid w:val="005B3926"/>
    <w:rsid w:val="005B3BAA"/>
    <w:rsid w:val="005B75AC"/>
    <w:rsid w:val="005C0909"/>
    <w:rsid w:val="005C1FD0"/>
    <w:rsid w:val="005C66A6"/>
    <w:rsid w:val="005C690C"/>
    <w:rsid w:val="005C6D06"/>
    <w:rsid w:val="005D0E5E"/>
    <w:rsid w:val="005D2185"/>
    <w:rsid w:val="005E256F"/>
    <w:rsid w:val="005F54D8"/>
    <w:rsid w:val="005F55F5"/>
    <w:rsid w:val="00601A42"/>
    <w:rsid w:val="00604AEC"/>
    <w:rsid w:val="0061744E"/>
    <w:rsid w:val="006247F7"/>
    <w:rsid w:val="00625565"/>
    <w:rsid w:val="00640CD4"/>
    <w:rsid w:val="00642E38"/>
    <w:rsid w:val="00643A20"/>
    <w:rsid w:val="00644F0B"/>
    <w:rsid w:val="006457AE"/>
    <w:rsid w:val="00646FEC"/>
    <w:rsid w:val="006515A1"/>
    <w:rsid w:val="00652325"/>
    <w:rsid w:val="006523F6"/>
    <w:rsid w:val="00654DB4"/>
    <w:rsid w:val="00655A25"/>
    <w:rsid w:val="0065742D"/>
    <w:rsid w:val="006608B9"/>
    <w:rsid w:val="00664B86"/>
    <w:rsid w:val="006668F5"/>
    <w:rsid w:val="00666D80"/>
    <w:rsid w:val="00672C05"/>
    <w:rsid w:val="00674AA6"/>
    <w:rsid w:val="00680570"/>
    <w:rsid w:val="00682DDD"/>
    <w:rsid w:val="006842DF"/>
    <w:rsid w:val="00684B7B"/>
    <w:rsid w:val="00686F22"/>
    <w:rsid w:val="00691CC7"/>
    <w:rsid w:val="00693927"/>
    <w:rsid w:val="00697054"/>
    <w:rsid w:val="00697781"/>
    <w:rsid w:val="006A5A28"/>
    <w:rsid w:val="006A5C91"/>
    <w:rsid w:val="006B0FD3"/>
    <w:rsid w:val="006B6B74"/>
    <w:rsid w:val="006B6F7E"/>
    <w:rsid w:val="006C02BE"/>
    <w:rsid w:val="006C7901"/>
    <w:rsid w:val="006D53EE"/>
    <w:rsid w:val="006D66CB"/>
    <w:rsid w:val="006D72C5"/>
    <w:rsid w:val="006E35DC"/>
    <w:rsid w:val="006F1FFC"/>
    <w:rsid w:val="00701541"/>
    <w:rsid w:val="0070265D"/>
    <w:rsid w:val="00705EC8"/>
    <w:rsid w:val="00711A8A"/>
    <w:rsid w:val="00715D7F"/>
    <w:rsid w:val="00716063"/>
    <w:rsid w:val="007162D4"/>
    <w:rsid w:val="00720F24"/>
    <w:rsid w:val="00722568"/>
    <w:rsid w:val="007245EB"/>
    <w:rsid w:val="00725D8E"/>
    <w:rsid w:val="007269A5"/>
    <w:rsid w:val="00732CC3"/>
    <w:rsid w:val="0073547B"/>
    <w:rsid w:val="00737357"/>
    <w:rsid w:val="0074313F"/>
    <w:rsid w:val="0074382A"/>
    <w:rsid w:val="0074499F"/>
    <w:rsid w:val="00745DDD"/>
    <w:rsid w:val="007463F5"/>
    <w:rsid w:val="0075318D"/>
    <w:rsid w:val="00753644"/>
    <w:rsid w:val="00754BCF"/>
    <w:rsid w:val="00754DF8"/>
    <w:rsid w:val="007550CA"/>
    <w:rsid w:val="00755A8C"/>
    <w:rsid w:val="007572E5"/>
    <w:rsid w:val="00761D80"/>
    <w:rsid w:val="007732DE"/>
    <w:rsid w:val="0077385F"/>
    <w:rsid w:val="00773C3D"/>
    <w:rsid w:val="0077732F"/>
    <w:rsid w:val="00780CCC"/>
    <w:rsid w:val="0078680E"/>
    <w:rsid w:val="00786E6D"/>
    <w:rsid w:val="0079546A"/>
    <w:rsid w:val="00796C85"/>
    <w:rsid w:val="00797D5A"/>
    <w:rsid w:val="007A0D24"/>
    <w:rsid w:val="007A1B74"/>
    <w:rsid w:val="007A2DE0"/>
    <w:rsid w:val="007A4149"/>
    <w:rsid w:val="007B0938"/>
    <w:rsid w:val="007B18A6"/>
    <w:rsid w:val="007B28CC"/>
    <w:rsid w:val="007B3309"/>
    <w:rsid w:val="007B7EC8"/>
    <w:rsid w:val="007C1E3C"/>
    <w:rsid w:val="007C3217"/>
    <w:rsid w:val="007C3D1E"/>
    <w:rsid w:val="007C5C5E"/>
    <w:rsid w:val="007D0029"/>
    <w:rsid w:val="007D1E37"/>
    <w:rsid w:val="007D2A85"/>
    <w:rsid w:val="007D38C6"/>
    <w:rsid w:val="007D4EDD"/>
    <w:rsid w:val="007D7278"/>
    <w:rsid w:val="007E47AC"/>
    <w:rsid w:val="007F088F"/>
    <w:rsid w:val="00812C92"/>
    <w:rsid w:val="00820C4A"/>
    <w:rsid w:val="008226F1"/>
    <w:rsid w:val="008357A3"/>
    <w:rsid w:val="008446A9"/>
    <w:rsid w:val="00853CD3"/>
    <w:rsid w:val="0085714E"/>
    <w:rsid w:val="0086274F"/>
    <w:rsid w:val="00864A22"/>
    <w:rsid w:val="00865FC4"/>
    <w:rsid w:val="00866452"/>
    <w:rsid w:val="00874F61"/>
    <w:rsid w:val="00877245"/>
    <w:rsid w:val="00880456"/>
    <w:rsid w:val="00886B2B"/>
    <w:rsid w:val="008A07D7"/>
    <w:rsid w:val="008A1AD7"/>
    <w:rsid w:val="008A35FF"/>
    <w:rsid w:val="008A6E8A"/>
    <w:rsid w:val="008B2282"/>
    <w:rsid w:val="008B3A5A"/>
    <w:rsid w:val="008B75A9"/>
    <w:rsid w:val="008B7C75"/>
    <w:rsid w:val="008C11FA"/>
    <w:rsid w:val="008C2789"/>
    <w:rsid w:val="008C28BC"/>
    <w:rsid w:val="008D76FE"/>
    <w:rsid w:val="008E004D"/>
    <w:rsid w:val="008E2A3C"/>
    <w:rsid w:val="008E4FFC"/>
    <w:rsid w:val="008E5CB4"/>
    <w:rsid w:val="008E5F2A"/>
    <w:rsid w:val="008F0F80"/>
    <w:rsid w:val="008F1EE2"/>
    <w:rsid w:val="008F4DE4"/>
    <w:rsid w:val="008F4F6B"/>
    <w:rsid w:val="008F6108"/>
    <w:rsid w:val="008F7393"/>
    <w:rsid w:val="008F78EA"/>
    <w:rsid w:val="008F7D6A"/>
    <w:rsid w:val="009007E1"/>
    <w:rsid w:val="00900B61"/>
    <w:rsid w:val="00900ED2"/>
    <w:rsid w:val="00904B42"/>
    <w:rsid w:val="00910345"/>
    <w:rsid w:val="00911EDF"/>
    <w:rsid w:val="0091291D"/>
    <w:rsid w:val="00914699"/>
    <w:rsid w:val="00914955"/>
    <w:rsid w:val="00917AF9"/>
    <w:rsid w:val="00923281"/>
    <w:rsid w:val="0093191B"/>
    <w:rsid w:val="009325F4"/>
    <w:rsid w:val="00933508"/>
    <w:rsid w:val="00933CA9"/>
    <w:rsid w:val="00934915"/>
    <w:rsid w:val="00940C8E"/>
    <w:rsid w:val="00943E43"/>
    <w:rsid w:val="00950D7F"/>
    <w:rsid w:val="00951614"/>
    <w:rsid w:val="00953363"/>
    <w:rsid w:val="00953550"/>
    <w:rsid w:val="009611F8"/>
    <w:rsid w:val="0096421D"/>
    <w:rsid w:val="0096432F"/>
    <w:rsid w:val="00964AFA"/>
    <w:rsid w:val="009704F7"/>
    <w:rsid w:val="009729DB"/>
    <w:rsid w:val="00977CF9"/>
    <w:rsid w:val="00985AFA"/>
    <w:rsid w:val="00986EC5"/>
    <w:rsid w:val="0099268F"/>
    <w:rsid w:val="00994B27"/>
    <w:rsid w:val="0099700A"/>
    <w:rsid w:val="009973EF"/>
    <w:rsid w:val="009A645C"/>
    <w:rsid w:val="009A6529"/>
    <w:rsid w:val="009A6DC6"/>
    <w:rsid w:val="009A77CA"/>
    <w:rsid w:val="009B195D"/>
    <w:rsid w:val="009B1E08"/>
    <w:rsid w:val="009B47E4"/>
    <w:rsid w:val="009C0D11"/>
    <w:rsid w:val="009C1F9D"/>
    <w:rsid w:val="009C24B5"/>
    <w:rsid w:val="009C43CA"/>
    <w:rsid w:val="009C5D0F"/>
    <w:rsid w:val="009C67C9"/>
    <w:rsid w:val="009D30D2"/>
    <w:rsid w:val="009D4C1B"/>
    <w:rsid w:val="009D71EF"/>
    <w:rsid w:val="009D76ED"/>
    <w:rsid w:val="009E0C37"/>
    <w:rsid w:val="009E17FF"/>
    <w:rsid w:val="009E3201"/>
    <w:rsid w:val="009F0F43"/>
    <w:rsid w:val="009F2BDB"/>
    <w:rsid w:val="009F3D2C"/>
    <w:rsid w:val="009F510F"/>
    <w:rsid w:val="009F53D3"/>
    <w:rsid w:val="009F7245"/>
    <w:rsid w:val="00A04992"/>
    <w:rsid w:val="00A11A29"/>
    <w:rsid w:val="00A13220"/>
    <w:rsid w:val="00A23F0E"/>
    <w:rsid w:val="00A23F6F"/>
    <w:rsid w:val="00A23FCF"/>
    <w:rsid w:val="00A254AA"/>
    <w:rsid w:val="00A27B43"/>
    <w:rsid w:val="00A310EE"/>
    <w:rsid w:val="00A33632"/>
    <w:rsid w:val="00A3577D"/>
    <w:rsid w:val="00A37227"/>
    <w:rsid w:val="00A37744"/>
    <w:rsid w:val="00A41216"/>
    <w:rsid w:val="00A41F86"/>
    <w:rsid w:val="00A42172"/>
    <w:rsid w:val="00A44E4B"/>
    <w:rsid w:val="00A50416"/>
    <w:rsid w:val="00A55F22"/>
    <w:rsid w:val="00A60D64"/>
    <w:rsid w:val="00A610E8"/>
    <w:rsid w:val="00A633C3"/>
    <w:rsid w:val="00A64307"/>
    <w:rsid w:val="00A6648E"/>
    <w:rsid w:val="00A70B0D"/>
    <w:rsid w:val="00A727ED"/>
    <w:rsid w:val="00A751F3"/>
    <w:rsid w:val="00A76869"/>
    <w:rsid w:val="00A803C5"/>
    <w:rsid w:val="00A82D61"/>
    <w:rsid w:val="00A87E23"/>
    <w:rsid w:val="00A90EE3"/>
    <w:rsid w:val="00A911AD"/>
    <w:rsid w:val="00A9234A"/>
    <w:rsid w:val="00A92FF8"/>
    <w:rsid w:val="00A94A01"/>
    <w:rsid w:val="00A976F0"/>
    <w:rsid w:val="00A97DDD"/>
    <w:rsid w:val="00AA1A92"/>
    <w:rsid w:val="00AA22DB"/>
    <w:rsid w:val="00AA6DD5"/>
    <w:rsid w:val="00AB338F"/>
    <w:rsid w:val="00AC338F"/>
    <w:rsid w:val="00AC45D6"/>
    <w:rsid w:val="00AC6E57"/>
    <w:rsid w:val="00AD2803"/>
    <w:rsid w:val="00AD32E1"/>
    <w:rsid w:val="00AD3D66"/>
    <w:rsid w:val="00AD4C3D"/>
    <w:rsid w:val="00AD4EF6"/>
    <w:rsid w:val="00AE2390"/>
    <w:rsid w:val="00AE6195"/>
    <w:rsid w:val="00AE6862"/>
    <w:rsid w:val="00AF6A3E"/>
    <w:rsid w:val="00AF7896"/>
    <w:rsid w:val="00B133FB"/>
    <w:rsid w:val="00B13D3C"/>
    <w:rsid w:val="00B14579"/>
    <w:rsid w:val="00B1505D"/>
    <w:rsid w:val="00B17246"/>
    <w:rsid w:val="00B20440"/>
    <w:rsid w:val="00B236BF"/>
    <w:rsid w:val="00B24242"/>
    <w:rsid w:val="00B257E9"/>
    <w:rsid w:val="00B27EA6"/>
    <w:rsid w:val="00B33271"/>
    <w:rsid w:val="00B334B2"/>
    <w:rsid w:val="00B3351D"/>
    <w:rsid w:val="00B34536"/>
    <w:rsid w:val="00B34B2B"/>
    <w:rsid w:val="00B36ECE"/>
    <w:rsid w:val="00B461A1"/>
    <w:rsid w:val="00B50400"/>
    <w:rsid w:val="00B51710"/>
    <w:rsid w:val="00B57EAD"/>
    <w:rsid w:val="00B57F14"/>
    <w:rsid w:val="00B60EE8"/>
    <w:rsid w:val="00B63255"/>
    <w:rsid w:val="00B676A4"/>
    <w:rsid w:val="00B73444"/>
    <w:rsid w:val="00B81BD7"/>
    <w:rsid w:val="00B830AA"/>
    <w:rsid w:val="00B83571"/>
    <w:rsid w:val="00B855EA"/>
    <w:rsid w:val="00B86E51"/>
    <w:rsid w:val="00B87850"/>
    <w:rsid w:val="00B9186B"/>
    <w:rsid w:val="00B94768"/>
    <w:rsid w:val="00B96831"/>
    <w:rsid w:val="00B96C9F"/>
    <w:rsid w:val="00BA2A85"/>
    <w:rsid w:val="00BA4151"/>
    <w:rsid w:val="00BA5170"/>
    <w:rsid w:val="00BB4056"/>
    <w:rsid w:val="00BB5558"/>
    <w:rsid w:val="00BB5950"/>
    <w:rsid w:val="00BC038F"/>
    <w:rsid w:val="00BC04B3"/>
    <w:rsid w:val="00BC358C"/>
    <w:rsid w:val="00BC4455"/>
    <w:rsid w:val="00BC525A"/>
    <w:rsid w:val="00BC5F52"/>
    <w:rsid w:val="00BC727E"/>
    <w:rsid w:val="00BD4743"/>
    <w:rsid w:val="00BD5D5F"/>
    <w:rsid w:val="00BD750D"/>
    <w:rsid w:val="00BD7665"/>
    <w:rsid w:val="00BD777A"/>
    <w:rsid w:val="00BE3565"/>
    <w:rsid w:val="00BE5459"/>
    <w:rsid w:val="00BE5635"/>
    <w:rsid w:val="00BE79A8"/>
    <w:rsid w:val="00BF2171"/>
    <w:rsid w:val="00C07801"/>
    <w:rsid w:val="00C07921"/>
    <w:rsid w:val="00C10C9D"/>
    <w:rsid w:val="00C12D5D"/>
    <w:rsid w:val="00C16B04"/>
    <w:rsid w:val="00C17C23"/>
    <w:rsid w:val="00C2032E"/>
    <w:rsid w:val="00C20FB4"/>
    <w:rsid w:val="00C23367"/>
    <w:rsid w:val="00C263B2"/>
    <w:rsid w:val="00C302C0"/>
    <w:rsid w:val="00C304ED"/>
    <w:rsid w:val="00C318A2"/>
    <w:rsid w:val="00C3296C"/>
    <w:rsid w:val="00C35F4B"/>
    <w:rsid w:val="00C362D4"/>
    <w:rsid w:val="00C444E5"/>
    <w:rsid w:val="00C44ABD"/>
    <w:rsid w:val="00C50B10"/>
    <w:rsid w:val="00C52587"/>
    <w:rsid w:val="00C529F7"/>
    <w:rsid w:val="00C532C0"/>
    <w:rsid w:val="00C534EC"/>
    <w:rsid w:val="00C5401F"/>
    <w:rsid w:val="00C562E1"/>
    <w:rsid w:val="00C574F2"/>
    <w:rsid w:val="00C6240E"/>
    <w:rsid w:val="00C643CC"/>
    <w:rsid w:val="00C651AD"/>
    <w:rsid w:val="00C73AAD"/>
    <w:rsid w:val="00C76FC6"/>
    <w:rsid w:val="00C80D92"/>
    <w:rsid w:val="00C84052"/>
    <w:rsid w:val="00C8514E"/>
    <w:rsid w:val="00C85B92"/>
    <w:rsid w:val="00C96EE9"/>
    <w:rsid w:val="00C976C9"/>
    <w:rsid w:val="00CA02F6"/>
    <w:rsid w:val="00CA1EAC"/>
    <w:rsid w:val="00CC0EB7"/>
    <w:rsid w:val="00CC26B7"/>
    <w:rsid w:val="00CD5721"/>
    <w:rsid w:val="00CD5ABE"/>
    <w:rsid w:val="00CD6451"/>
    <w:rsid w:val="00CE1C14"/>
    <w:rsid w:val="00CE243B"/>
    <w:rsid w:val="00CE3663"/>
    <w:rsid w:val="00CE3D9E"/>
    <w:rsid w:val="00CE5192"/>
    <w:rsid w:val="00CE5337"/>
    <w:rsid w:val="00CE73BD"/>
    <w:rsid w:val="00CE787E"/>
    <w:rsid w:val="00CF307B"/>
    <w:rsid w:val="00CF36A8"/>
    <w:rsid w:val="00D01092"/>
    <w:rsid w:val="00D032EB"/>
    <w:rsid w:val="00D04A6E"/>
    <w:rsid w:val="00D1122F"/>
    <w:rsid w:val="00D13232"/>
    <w:rsid w:val="00D1498B"/>
    <w:rsid w:val="00D16A69"/>
    <w:rsid w:val="00D21CDE"/>
    <w:rsid w:val="00D23C23"/>
    <w:rsid w:val="00D23EA2"/>
    <w:rsid w:val="00D24411"/>
    <w:rsid w:val="00D26B1D"/>
    <w:rsid w:val="00D27C5D"/>
    <w:rsid w:val="00D313D6"/>
    <w:rsid w:val="00D31D41"/>
    <w:rsid w:val="00D35F02"/>
    <w:rsid w:val="00D36760"/>
    <w:rsid w:val="00D36789"/>
    <w:rsid w:val="00D40EF8"/>
    <w:rsid w:val="00D41C0B"/>
    <w:rsid w:val="00D45E8D"/>
    <w:rsid w:val="00D47807"/>
    <w:rsid w:val="00D52A97"/>
    <w:rsid w:val="00D6254F"/>
    <w:rsid w:val="00D63870"/>
    <w:rsid w:val="00D653B8"/>
    <w:rsid w:val="00D7007F"/>
    <w:rsid w:val="00D70BF8"/>
    <w:rsid w:val="00D77C37"/>
    <w:rsid w:val="00D81D6C"/>
    <w:rsid w:val="00D83690"/>
    <w:rsid w:val="00D85358"/>
    <w:rsid w:val="00D9052E"/>
    <w:rsid w:val="00D93565"/>
    <w:rsid w:val="00D943CE"/>
    <w:rsid w:val="00DA167C"/>
    <w:rsid w:val="00DA1A22"/>
    <w:rsid w:val="00DA2F54"/>
    <w:rsid w:val="00DA33EA"/>
    <w:rsid w:val="00DB3ABD"/>
    <w:rsid w:val="00DC7C97"/>
    <w:rsid w:val="00DD7719"/>
    <w:rsid w:val="00DE6073"/>
    <w:rsid w:val="00DE6613"/>
    <w:rsid w:val="00DF165C"/>
    <w:rsid w:val="00DF1D79"/>
    <w:rsid w:val="00DF417D"/>
    <w:rsid w:val="00DF7E25"/>
    <w:rsid w:val="00E01773"/>
    <w:rsid w:val="00E0361D"/>
    <w:rsid w:val="00E050F5"/>
    <w:rsid w:val="00E10FA7"/>
    <w:rsid w:val="00E170A2"/>
    <w:rsid w:val="00E17139"/>
    <w:rsid w:val="00E22B09"/>
    <w:rsid w:val="00E36B19"/>
    <w:rsid w:val="00E4097F"/>
    <w:rsid w:val="00E46C90"/>
    <w:rsid w:val="00E46DFF"/>
    <w:rsid w:val="00E472BF"/>
    <w:rsid w:val="00E479BA"/>
    <w:rsid w:val="00E50AB0"/>
    <w:rsid w:val="00E523BA"/>
    <w:rsid w:val="00E525B8"/>
    <w:rsid w:val="00E53664"/>
    <w:rsid w:val="00E538D1"/>
    <w:rsid w:val="00E54D41"/>
    <w:rsid w:val="00E55A72"/>
    <w:rsid w:val="00E601F3"/>
    <w:rsid w:val="00E6384A"/>
    <w:rsid w:val="00E70A2B"/>
    <w:rsid w:val="00E71C54"/>
    <w:rsid w:val="00E72FB9"/>
    <w:rsid w:val="00E73374"/>
    <w:rsid w:val="00E7570A"/>
    <w:rsid w:val="00E76A54"/>
    <w:rsid w:val="00E807A6"/>
    <w:rsid w:val="00E83DC1"/>
    <w:rsid w:val="00E920DC"/>
    <w:rsid w:val="00E95008"/>
    <w:rsid w:val="00E9551E"/>
    <w:rsid w:val="00E95F3D"/>
    <w:rsid w:val="00EA0850"/>
    <w:rsid w:val="00EA11E1"/>
    <w:rsid w:val="00EA275A"/>
    <w:rsid w:val="00EA439F"/>
    <w:rsid w:val="00EA6548"/>
    <w:rsid w:val="00EA71F8"/>
    <w:rsid w:val="00EA72EE"/>
    <w:rsid w:val="00EB018F"/>
    <w:rsid w:val="00EB3D39"/>
    <w:rsid w:val="00EB7365"/>
    <w:rsid w:val="00EC4B41"/>
    <w:rsid w:val="00ED0016"/>
    <w:rsid w:val="00ED7C60"/>
    <w:rsid w:val="00EE5F16"/>
    <w:rsid w:val="00EE73E2"/>
    <w:rsid w:val="00EF38B7"/>
    <w:rsid w:val="00EF3A6A"/>
    <w:rsid w:val="00EF45CB"/>
    <w:rsid w:val="00F05076"/>
    <w:rsid w:val="00F06741"/>
    <w:rsid w:val="00F1459F"/>
    <w:rsid w:val="00F16DF2"/>
    <w:rsid w:val="00F17098"/>
    <w:rsid w:val="00F216CC"/>
    <w:rsid w:val="00F312CB"/>
    <w:rsid w:val="00F31449"/>
    <w:rsid w:val="00F31BC3"/>
    <w:rsid w:val="00F33354"/>
    <w:rsid w:val="00F33DF2"/>
    <w:rsid w:val="00F35B2B"/>
    <w:rsid w:val="00F37757"/>
    <w:rsid w:val="00F403C5"/>
    <w:rsid w:val="00F43082"/>
    <w:rsid w:val="00F50A3D"/>
    <w:rsid w:val="00F537AE"/>
    <w:rsid w:val="00F549C6"/>
    <w:rsid w:val="00F576AA"/>
    <w:rsid w:val="00F611F9"/>
    <w:rsid w:val="00F630B9"/>
    <w:rsid w:val="00F64CFC"/>
    <w:rsid w:val="00F65536"/>
    <w:rsid w:val="00F67AA6"/>
    <w:rsid w:val="00F715BD"/>
    <w:rsid w:val="00F81B4A"/>
    <w:rsid w:val="00F838B4"/>
    <w:rsid w:val="00F849A1"/>
    <w:rsid w:val="00F872F8"/>
    <w:rsid w:val="00FA06F2"/>
    <w:rsid w:val="00FA3B7C"/>
    <w:rsid w:val="00FA48B0"/>
    <w:rsid w:val="00FA7CDB"/>
    <w:rsid w:val="00FB12A4"/>
    <w:rsid w:val="00FB7620"/>
    <w:rsid w:val="00FC5818"/>
    <w:rsid w:val="00FC5A23"/>
    <w:rsid w:val="00FC72D9"/>
    <w:rsid w:val="00FD063D"/>
    <w:rsid w:val="00FD4D52"/>
    <w:rsid w:val="00FD6E63"/>
    <w:rsid w:val="00FE02D9"/>
    <w:rsid w:val="00FE1869"/>
    <w:rsid w:val="00FF059A"/>
    <w:rsid w:val="00FF0D1F"/>
    <w:rsid w:val="00FF71EF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5B458"/>
  <w15:docId w15:val="{57840AAC-8E21-4016-900B-5BB0A06B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7D6A"/>
    <w:rPr>
      <w:rFonts w:eastAsia="MS Mincho"/>
    </w:rPr>
  </w:style>
  <w:style w:type="paragraph" w:styleId="berschrift1">
    <w:name w:val="heading 1"/>
    <w:basedOn w:val="Standard"/>
    <w:link w:val="berschrift1Zchn"/>
    <w:uiPriority w:val="9"/>
    <w:qFormat/>
    <w:rsid w:val="001C1B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35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0B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E35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F6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F6B"/>
  </w:style>
  <w:style w:type="paragraph" w:styleId="Fuzeile">
    <w:name w:val="footer"/>
    <w:basedOn w:val="Standard"/>
    <w:link w:val="FuzeileZchn"/>
    <w:uiPriority w:val="99"/>
    <w:unhideWhenUsed/>
    <w:rsid w:val="008F4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4F6B"/>
  </w:style>
  <w:style w:type="paragraph" w:customStyle="1" w:styleId="A0E349F008B644AAB6A282E0D042D17E">
    <w:name w:val="A0E349F008B644AAB6A282E0D042D17E"/>
    <w:rsid w:val="00F33354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9F3D2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C5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notenzeichen">
    <w:name w:val="footnote reference"/>
    <w:rsid w:val="008F7D6A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FA3B7C"/>
    <w:rPr>
      <w:color w:val="0000FF"/>
      <w:u w:val="single"/>
    </w:rPr>
  </w:style>
  <w:style w:type="paragraph" w:styleId="KeinLeerraum">
    <w:name w:val="No Spacing"/>
    <w:basedOn w:val="Standard"/>
    <w:uiPriority w:val="1"/>
    <w:qFormat/>
    <w:rsid w:val="00FA3B7C"/>
    <w:pPr>
      <w:spacing w:after="0" w:line="240" w:lineRule="auto"/>
    </w:pPr>
    <w:rPr>
      <w:rFonts w:ascii="Calibri" w:eastAsiaTheme="minorHAnsi" w:hAnsi="Calibri" w:cs="Times New Roman"/>
      <w:lang w:eastAsia="de-DE"/>
    </w:rPr>
  </w:style>
  <w:style w:type="character" w:styleId="Fett">
    <w:name w:val="Strong"/>
    <w:basedOn w:val="Absatz-Standardschriftart"/>
    <w:uiPriority w:val="4"/>
    <w:qFormat/>
    <w:rsid w:val="001A752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4E2663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0"/>
      <w:szCs w:val="20"/>
      <w:lang w:eastAsia="de-DE"/>
    </w:rPr>
  </w:style>
  <w:style w:type="paragraph" w:customStyle="1" w:styleId="paragraphstyle1">
    <w:name w:val="paragraph_style_1"/>
    <w:basedOn w:val="Standard"/>
    <w:rsid w:val="001C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1C1BEA"/>
    <w:pPr>
      <w:spacing w:after="0" w:line="240" w:lineRule="auto"/>
    </w:pPr>
    <w:rPr>
      <w:rFonts w:ascii="Calibri" w:eastAsiaTheme="minorHAnsi" w:hAnsi="Calibri" w:cs="Times New Roman"/>
    </w:rPr>
  </w:style>
  <w:style w:type="character" w:customStyle="1" w:styleId="NurTextZchn">
    <w:name w:val="Nur Text Zchn"/>
    <w:basedOn w:val="Absatz-Standardschriftart"/>
    <w:link w:val="NurText"/>
    <w:uiPriority w:val="99"/>
    <w:rsid w:val="001C1BEA"/>
    <w:rPr>
      <w:rFonts w:ascii="Calibri" w:hAnsi="Calibri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C1BE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35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E35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nhideWhenUsed/>
    <w:rsid w:val="00AC6E5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AC6E5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C6E57"/>
    <w:rPr>
      <w:rFonts w:eastAsia="MS Minch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6E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6E57"/>
    <w:rPr>
      <w:rFonts w:eastAsia="MS Mincho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C6E57"/>
    <w:pPr>
      <w:spacing w:after="0" w:line="240" w:lineRule="auto"/>
    </w:pPr>
    <w:rPr>
      <w:rFonts w:eastAsia="MS Mincho"/>
    </w:rPr>
  </w:style>
  <w:style w:type="character" w:styleId="BesuchterLink">
    <w:name w:val="FollowedHyperlink"/>
    <w:basedOn w:val="Absatz-Standardschriftart"/>
    <w:uiPriority w:val="99"/>
    <w:semiHidden/>
    <w:unhideWhenUsed/>
    <w:rsid w:val="001D0BDB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0B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bsatz-Standardschriftart"/>
    <w:rsid w:val="001D0BDB"/>
  </w:style>
  <w:style w:type="paragraph" w:styleId="Textkrper">
    <w:name w:val="Body Text"/>
    <w:basedOn w:val="Standard"/>
    <w:link w:val="TextkrperZchn"/>
    <w:semiHidden/>
    <w:rsid w:val="00940C8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Batang" w:eastAsia="Batang" w:hAnsi="Batang" w:cs="Times New Roman"/>
      <w:b/>
      <w:bCs/>
      <w:sz w:val="36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40C8E"/>
    <w:rPr>
      <w:rFonts w:ascii="Batang" w:eastAsia="Batang" w:hAnsi="Batang" w:cs="Times New Roman"/>
      <w:b/>
      <w:bCs/>
      <w:sz w:val="36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07A6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rsid w:val="00183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rsid w:val="00183AA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F31449"/>
    <w:rPr>
      <w:i/>
      <w:iCs/>
      <w:sz w:val="18"/>
    </w:rPr>
  </w:style>
  <w:style w:type="paragraph" w:customStyle="1" w:styleId="p1">
    <w:name w:val="p1"/>
    <w:basedOn w:val="Standard"/>
    <w:rsid w:val="00F3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BE" w:eastAsia="de-BE"/>
    </w:rPr>
  </w:style>
  <w:style w:type="character" w:customStyle="1" w:styleId="s1">
    <w:name w:val="s1"/>
    <w:basedOn w:val="Absatz-Standardschriftart"/>
    <w:rsid w:val="00F31449"/>
  </w:style>
  <w:style w:type="table" w:customStyle="1" w:styleId="Protokoll-Tabelle">
    <w:name w:val="Protokoll-Tabelle"/>
    <w:basedOn w:val="NormaleTabelle"/>
    <w:uiPriority w:val="99"/>
    <w:rsid w:val="00FA06F2"/>
    <w:pPr>
      <w:keepLines/>
      <w:spacing w:after="0" w:line="280" w:lineRule="atLeast"/>
    </w:pPr>
    <w:tblPr>
      <w:tblBorders>
        <w:top w:val="single" w:sz="8" w:space="0" w:color="auto"/>
        <w:bottom w:val="single" w:sz="8" w:space="0" w:color="auto"/>
        <w:insideH w:val="single" w:sz="4" w:space="0" w:color="auto"/>
      </w:tblBorders>
      <w:tblCellMar>
        <w:top w:w="85" w:type="dxa"/>
        <w:left w:w="142" w:type="dxa"/>
        <w:bottom w:w="125" w:type="dxa"/>
        <w:right w:w="142" w:type="dxa"/>
      </w:tblCellMar>
    </w:tblPr>
    <w:tblStylePr w:type="firstRow">
      <w:rPr>
        <w:rFonts w:asciiTheme="majorHAnsi" w:hAnsiTheme="majorHAnsi" w:hint="default"/>
        <w:b/>
        <w:caps/>
        <w:smallCaps w:val="0"/>
        <w:spacing w:val="4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EEECE1" w:themeFill="background2"/>
      </w:tcPr>
    </w:tblStylePr>
    <w:tblStylePr w:type="firstCol">
      <w:rPr>
        <w:rFonts w:asciiTheme="majorHAnsi" w:hAnsiTheme="majorHAnsi" w:hint="default"/>
        <w:b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1310F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de-B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3774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37744"/>
    <w:rPr>
      <w:rFonts w:eastAsia="MS Mincho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377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.bragard@dgov.b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rfe-dg.b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fe-dg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3-RfE%20VoG\Vorlagen\RfE-Briefkopf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31944-AA34-41F0-B67D-86B94099B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RfE-Briefkopf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ütte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RFE Rat für Erwachsenenbildung VoG</cp:lastModifiedBy>
  <cp:revision>5</cp:revision>
  <cp:lastPrinted>2024-03-21T08:46:00Z</cp:lastPrinted>
  <dcterms:created xsi:type="dcterms:W3CDTF">2024-03-25T10:24:00Z</dcterms:created>
  <dcterms:modified xsi:type="dcterms:W3CDTF">2024-08-08T09:28:00Z</dcterms:modified>
</cp:coreProperties>
</file>